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31" w:rsidRDefault="00CB0E24" w:rsidP="00CB0E24">
      <w:pPr>
        <w:spacing w:line="240" w:lineRule="auto"/>
        <w:ind w:firstLine="0"/>
        <w:jc w:val="center"/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right"/>
        <w:rPr>
          <w:i/>
          <w:color w:val="auto"/>
          <w:u w:val="single"/>
        </w:rPr>
      </w:pPr>
      <w:r>
        <w:rPr>
          <w:i/>
          <w:u w:val="single"/>
        </w:rPr>
        <w:t>Проект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right"/>
        <w:rPr>
          <w:i/>
          <w:u w:val="single"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 xml:space="preserve">СОВЕТ ТАНАЙСКОГО СЕЛЬСКОГО ПОСЕЛЕНИЯ 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 xml:space="preserve">ЕЛАБУЖСКОГО </w:t>
      </w:r>
      <w:proofErr w:type="gramStart"/>
      <w:r>
        <w:t>МУНИЦИПАЛЬНОГО  РАЙОНА</w:t>
      </w:r>
      <w:proofErr w:type="gramEnd"/>
      <w:r>
        <w:t xml:space="preserve"> 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</w:pPr>
      <w:r>
        <w:t>РЕСПУБЛИКИ ТАТАРСТАН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</w:pPr>
      <w:r>
        <w:t xml:space="preserve">   РЕШЕНИЕ                                        </w:t>
      </w:r>
      <w:proofErr w:type="spellStart"/>
      <w:r>
        <w:t>с.Танайка</w:t>
      </w:r>
      <w:proofErr w:type="spellEnd"/>
      <w:r>
        <w:t xml:space="preserve">                                         КАРАР</w:t>
      </w:r>
    </w:p>
    <w:p w:rsidR="00B9575A" w:rsidRDefault="00B9575A" w:rsidP="00B9575A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B9575A" w:rsidRDefault="00B9575A" w:rsidP="00B9575A">
      <w:pPr>
        <w:autoSpaceDE w:val="0"/>
        <w:autoSpaceDN w:val="0"/>
        <w:adjustRightInd w:val="0"/>
        <w:spacing w:line="240" w:lineRule="auto"/>
      </w:pPr>
      <w:r>
        <w:t>№ ____</w:t>
      </w:r>
      <w:r>
        <w:tab/>
      </w:r>
      <w:r>
        <w:tab/>
      </w:r>
      <w:r>
        <w:tab/>
      </w:r>
      <w:r>
        <w:tab/>
      </w:r>
      <w:r>
        <w:tab/>
      </w:r>
      <w:r>
        <w:tab/>
        <w:t>«__</w:t>
      </w:r>
      <w:proofErr w:type="gramStart"/>
      <w:r>
        <w:t>_»_</w:t>
      </w:r>
      <w:proofErr w:type="gramEnd"/>
      <w:r>
        <w:t>__________2019 года</w:t>
      </w:r>
    </w:p>
    <w:p w:rsidR="00B9575A" w:rsidRDefault="00B9575A" w:rsidP="00B9575A">
      <w:pPr>
        <w:rPr>
          <w:rFonts w:eastAsiaTheme="minorEastAsia"/>
          <w:sz w:val="32"/>
        </w:rPr>
      </w:pPr>
    </w:p>
    <w:p w:rsidR="00B9575A" w:rsidRDefault="00B9575A" w:rsidP="00B9575A">
      <w:pPr>
        <w:spacing w:line="240" w:lineRule="auto"/>
        <w:jc w:val="center"/>
        <w:rPr>
          <w:szCs w:val="24"/>
        </w:rPr>
      </w:pPr>
      <w:r>
        <w:rPr>
          <w:szCs w:val="24"/>
        </w:rPr>
        <w:t>Об утверждении Программы комплексного развития транспортной инфраструктуры на территории муниципального образования «</w:t>
      </w:r>
      <w:proofErr w:type="spellStart"/>
      <w:r>
        <w:rPr>
          <w:szCs w:val="24"/>
        </w:rPr>
        <w:t>Танайское</w:t>
      </w:r>
      <w:proofErr w:type="spellEnd"/>
      <w:r>
        <w:rPr>
          <w:szCs w:val="24"/>
        </w:rPr>
        <w:t xml:space="preserve"> сельское поселение </w:t>
      </w:r>
      <w:proofErr w:type="spellStart"/>
      <w:r>
        <w:rPr>
          <w:szCs w:val="24"/>
        </w:rPr>
        <w:t>Елабужского</w:t>
      </w:r>
      <w:proofErr w:type="spellEnd"/>
      <w:r>
        <w:rPr>
          <w:szCs w:val="24"/>
        </w:rPr>
        <w:t xml:space="preserve"> муниципального района Республики Татарстан» на 2019-2035 годы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spacing w:line="240" w:lineRule="auto"/>
        <w:rPr>
          <w:szCs w:val="24"/>
        </w:rPr>
      </w:pPr>
      <w:r>
        <w:rPr>
          <w:sz w:val="24"/>
          <w:szCs w:val="24"/>
        </w:rPr>
        <w:t xml:space="preserve">              </w:t>
      </w:r>
      <w:r>
        <w:rPr>
          <w:szCs w:val="24"/>
        </w:rPr>
        <w:t>В соответствии с Градостроительным кодексом Российской Федерации, Федеральным законом от 6 октября 2003 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декабря 2015 года №1440 «Об утверждении требований к программам комплексного развития транспортной инфраструктуры поселений, городских округов»,  Уставом муниципального образования «</w:t>
      </w:r>
      <w:proofErr w:type="spellStart"/>
      <w:r>
        <w:rPr>
          <w:szCs w:val="24"/>
        </w:rPr>
        <w:t>Танайское</w:t>
      </w:r>
      <w:proofErr w:type="spellEnd"/>
      <w:r>
        <w:rPr>
          <w:szCs w:val="24"/>
        </w:rPr>
        <w:t xml:space="preserve"> сельское поселение </w:t>
      </w:r>
      <w:proofErr w:type="spellStart"/>
      <w:r>
        <w:rPr>
          <w:szCs w:val="24"/>
        </w:rPr>
        <w:t>Елабужского</w:t>
      </w:r>
      <w:proofErr w:type="spellEnd"/>
      <w:r>
        <w:rPr>
          <w:szCs w:val="24"/>
        </w:rPr>
        <w:t xml:space="preserve"> муниципального района Республики Татарстан», Совет </w:t>
      </w:r>
      <w:proofErr w:type="spellStart"/>
      <w:r>
        <w:rPr>
          <w:szCs w:val="24"/>
        </w:rPr>
        <w:t>Танайского</w:t>
      </w:r>
      <w:proofErr w:type="spellEnd"/>
      <w:r>
        <w:rPr>
          <w:szCs w:val="24"/>
        </w:rPr>
        <w:t xml:space="preserve"> сельского поселения </w:t>
      </w:r>
      <w:proofErr w:type="spellStart"/>
      <w:r>
        <w:rPr>
          <w:szCs w:val="24"/>
        </w:rPr>
        <w:t>Елабужского</w:t>
      </w:r>
      <w:proofErr w:type="spellEnd"/>
      <w:r>
        <w:rPr>
          <w:szCs w:val="24"/>
        </w:rPr>
        <w:t xml:space="preserve"> муниципального района Республики Татарстан</w:t>
      </w:r>
    </w:p>
    <w:p w:rsidR="00B9575A" w:rsidRDefault="00B9575A" w:rsidP="00B9575A">
      <w:pPr>
        <w:spacing w:line="240" w:lineRule="auto"/>
        <w:rPr>
          <w:szCs w:val="24"/>
        </w:rPr>
      </w:pPr>
    </w:p>
    <w:p w:rsidR="00B9575A" w:rsidRDefault="00B9575A" w:rsidP="00B9575A">
      <w:pPr>
        <w:spacing w:line="240" w:lineRule="auto"/>
        <w:jc w:val="center"/>
        <w:rPr>
          <w:szCs w:val="24"/>
        </w:rPr>
      </w:pPr>
      <w:r>
        <w:rPr>
          <w:szCs w:val="24"/>
        </w:rPr>
        <w:t>РЕШИЛ: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  <w:rPr>
          <w:b/>
        </w:rPr>
      </w:pPr>
      <w:r>
        <w:t xml:space="preserve">Утвердить </w:t>
      </w:r>
      <w:proofErr w:type="gramStart"/>
      <w:r>
        <w:t>Программу  комплексного</w:t>
      </w:r>
      <w:proofErr w:type="gramEnd"/>
      <w:r>
        <w:t xml:space="preserve"> развития транспортной инфраструктуры на территории муниципального образования «</w:t>
      </w:r>
      <w:proofErr w:type="spellStart"/>
      <w:r>
        <w:t>Танайское</w:t>
      </w:r>
      <w:proofErr w:type="spellEnd"/>
      <w:r>
        <w:t xml:space="preserve"> сельское поселение </w:t>
      </w:r>
      <w:proofErr w:type="spellStart"/>
      <w:r>
        <w:t>Елабужского</w:t>
      </w:r>
      <w:proofErr w:type="spellEnd"/>
      <w:r>
        <w:t xml:space="preserve"> муниципального района Республики Татарстан»  на 2019-2035 годы (Приложение №1). 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Настоящее постановление вступает в силу с момента его обнародования.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Контроль за исполнением настоящего постановления оставляю за собой.</w:t>
      </w:r>
    </w:p>
    <w:p w:rsidR="00B9575A" w:rsidRDefault="00B9575A" w:rsidP="00B9575A"/>
    <w:p w:rsidR="00B9575A" w:rsidRDefault="00B9575A" w:rsidP="00B9575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П.А. Макаров</w:t>
      </w:r>
    </w:p>
    <w:p w:rsidR="00920331" w:rsidRDefault="00920331" w:rsidP="00920331"/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CB0E24" w:rsidRPr="00CB0E24" w:rsidRDefault="00CB0E24" w:rsidP="00920331">
      <w:pPr>
        <w:spacing w:line="240" w:lineRule="auto"/>
        <w:ind w:left="3545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lastRenderedPageBreak/>
        <w:t>Приложение № 1</w:t>
      </w:r>
    </w:p>
    <w:p w:rsidR="00B72CCD" w:rsidRDefault="00CB0E24" w:rsidP="00CB0E24">
      <w:pPr>
        <w:spacing w:line="240" w:lineRule="auto"/>
        <w:ind w:firstLine="0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  <w:t xml:space="preserve"> </w:t>
      </w:r>
      <w:r w:rsidR="00AA2777">
        <w:rPr>
          <w:sz w:val="20"/>
          <w:szCs w:val="20"/>
        </w:rPr>
        <w:tab/>
        <w:t xml:space="preserve">         </w:t>
      </w:r>
      <w:r w:rsidR="00B72CCD">
        <w:rPr>
          <w:sz w:val="20"/>
          <w:szCs w:val="20"/>
        </w:rPr>
        <w:t xml:space="preserve">к решению Совета </w:t>
      </w:r>
      <w:proofErr w:type="spellStart"/>
      <w:r w:rsidR="00B72CCD">
        <w:rPr>
          <w:sz w:val="20"/>
          <w:szCs w:val="20"/>
        </w:rPr>
        <w:t>Танайского</w:t>
      </w:r>
      <w:proofErr w:type="spellEnd"/>
      <w:r w:rsidR="00B72CCD">
        <w:rPr>
          <w:sz w:val="20"/>
          <w:szCs w:val="20"/>
        </w:rPr>
        <w:t xml:space="preserve"> </w:t>
      </w:r>
    </w:p>
    <w:p w:rsidR="00CB0E24" w:rsidRPr="00CB0E24" w:rsidRDefault="00AA2777" w:rsidP="00AA2777">
      <w:pPr>
        <w:spacing w:line="240" w:lineRule="auto"/>
        <w:ind w:left="5672" w:firstLine="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B72CCD">
        <w:rPr>
          <w:sz w:val="20"/>
          <w:szCs w:val="20"/>
        </w:rPr>
        <w:t>СП ЕМР РТ</w:t>
      </w:r>
    </w:p>
    <w:p w:rsidR="00CB0E24" w:rsidRPr="00CB0E24" w:rsidRDefault="00AA2777" w:rsidP="00CB0E24">
      <w:pPr>
        <w:spacing w:line="240" w:lineRule="auto"/>
        <w:ind w:left="283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r w:rsidR="00CB0E24" w:rsidRPr="00CB0E24">
        <w:rPr>
          <w:sz w:val="20"/>
          <w:szCs w:val="20"/>
        </w:rPr>
        <w:t>№__</w:t>
      </w:r>
      <w:proofErr w:type="gramStart"/>
      <w:r w:rsidR="00CB0E24" w:rsidRPr="00CB0E24">
        <w:rPr>
          <w:sz w:val="20"/>
          <w:szCs w:val="20"/>
        </w:rPr>
        <w:t>_  от</w:t>
      </w:r>
      <w:proofErr w:type="gramEnd"/>
      <w:r w:rsidR="00CB0E24" w:rsidRPr="00CB0E24">
        <w:rPr>
          <w:sz w:val="20"/>
          <w:szCs w:val="20"/>
        </w:rPr>
        <w:t xml:space="preserve"> «__» ___</w:t>
      </w:r>
      <w:r w:rsidR="00B72CCD">
        <w:rPr>
          <w:sz w:val="20"/>
          <w:szCs w:val="20"/>
        </w:rPr>
        <w:t>__</w:t>
      </w:r>
      <w:r w:rsidR="00CB0E24" w:rsidRPr="00CB0E24">
        <w:rPr>
          <w:sz w:val="20"/>
          <w:szCs w:val="20"/>
        </w:rPr>
        <w:t>___201</w:t>
      </w:r>
      <w:r w:rsidR="00B059AE">
        <w:rPr>
          <w:sz w:val="20"/>
          <w:szCs w:val="20"/>
        </w:rPr>
        <w:t>9</w:t>
      </w:r>
      <w:r w:rsidR="00CB0E24" w:rsidRPr="00CB0E24">
        <w:rPr>
          <w:sz w:val="20"/>
          <w:szCs w:val="20"/>
        </w:rPr>
        <w:t>г.</w:t>
      </w:r>
    </w:p>
    <w:p w:rsidR="00AA1795" w:rsidRDefault="00AA1795" w:rsidP="00AA1795">
      <w:pPr>
        <w:ind w:firstLine="0"/>
      </w:pPr>
    </w:p>
    <w:p w:rsidR="00AA1795" w:rsidRPr="007B2BC4" w:rsidRDefault="00AA1795" w:rsidP="00AA1795">
      <w:pPr>
        <w:ind w:firstLine="0"/>
      </w:pPr>
    </w:p>
    <w:tbl>
      <w:tblPr>
        <w:tblStyle w:val="afe"/>
        <w:tblW w:w="552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AA1795" w:rsidRPr="00825A23" w:rsidTr="00CB0E24">
        <w:trPr>
          <w:trHeight w:val="415"/>
        </w:trPr>
        <w:tc>
          <w:tcPr>
            <w:tcW w:w="5529" w:type="dxa"/>
          </w:tcPr>
          <w:p w:rsidR="00AA1795" w:rsidRPr="00825A23" w:rsidRDefault="00AA1795" w:rsidP="00EA3F26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43"/>
        </w:trPr>
        <w:tc>
          <w:tcPr>
            <w:tcW w:w="5529" w:type="dxa"/>
          </w:tcPr>
          <w:p w:rsidR="0080076C" w:rsidRPr="002619A4" w:rsidRDefault="0080076C" w:rsidP="0080076C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69"/>
        </w:trPr>
        <w:tc>
          <w:tcPr>
            <w:tcW w:w="5529" w:type="dxa"/>
          </w:tcPr>
          <w:p w:rsidR="00AA1795" w:rsidRPr="002619A4" w:rsidRDefault="00AA1795" w:rsidP="00EA3F26">
            <w:pPr>
              <w:ind w:left="318" w:right="322" w:firstLine="0"/>
              <w:jc w:val="center"/>
            </w:pPr>
          </w:p>
        </w:tc>
      </w:tr>
    </w:tbl>
    <w:p w:rsidR="00AA1795" w:rsidRPr="002619A4" w:rsidRDefault="00AA1795" w:rsidP="00AA1795">
      <w:pPr>
        <w:ind w:firstLine="0"/>
        <w:jc w:val="center"/>
        <w:rPr>
          <w:b/>
          <w:sz w:val="36"/>
          <w:szCs w:val="36"/>
        </w:rPr>
      </w:pPr>
    </w:p>
    <w:p w:rsidR="00D258FB" w:rsidRPr="002619A4" w:rsidRDefault="00D258FB" w:rsidP="00AA1795">
      <w:pPr>
        <w:ind w:firstLine="0"/>
        <w:jc w:val="center"/>
        <w:rPr>
          <w:b/>
          <w:sz w:val="36"/>
          <w:szCs w:val="36"/>
        </w:rPr>
      </w:pPr>
    </w:p>
    <w:p w:rsidR="00B621EC" w:rsidRDefault="00AA1795" w:rsidP="003E2E0B">
      <w:pPr>
        <w:ind w:firstLine="0"/>
        <w:jc w:val="center"/>
        <w:rPr>
          <w:b/>
          <w:sz w:val="36"/>
          <w:szCs w:val="36"/>
        </w:rPr>
      </w:pPr>
      <w:r w:rsidRPr="002619A4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 w:rsidR="00EB4C84" w:rsidRPr="002619A4">
        <w:rPr>
          <w:b/>
          <w:sz w:val="36"/>
          <w:szCs w:val="36"/>
        </w:rPr>
        <w:t xml:space="preserve">НА ТЕРРИТОРИИ </w:t>
      </w:r>
      <w:r w:rsidR="00606E26" w:rsidRPr="002619A4">
        <w:rPr>
          <w:b/>
          <w:sz w:val="36"/>
          <w:szCs w:val="36"/>
        </w:rPr>
        <w:t>МУНИЦИПАЛЬНОГО ОБРАЗОВАНИЯ</w:t>
      </w:r>
      <w:r w:rsidR="002619A4" w:rsidRPr="002619A4">
        <w:rPr>
          <w:b/>
          <w:sz w:val="36"/>
          <w:szCs w:val="36"/>
        </w:rPr>
        <w:t> </w:t>
      </w:r>
      <w:r w:rsidR="00606E26" w:rsidRPr="002619A4">
        <w:rPr>
          <w:b/>
          <w:sz w:val="36"/>
          <w:szCs w:val="36"/>
        </w:rPr>
        <w:t>–</w:t>
      </w:r>
      <w:r w:rsidR="002619A4" w:rsidRPr="002619A4">
        <w:rPr>
          <w:b/>
          <w:sz w:val="36"/>
          <w:szCs w:val="36"/>
        </w:rPr>
        <w:t> </w:t>
      </w:r>
      <w:r w:rsidR="00E3303A">
        <w:rPr>
          <w:b/>
          <w:sz w:val="36"/>
          <w:szCs w:val="36"/>
        </w:rPr>
        <w:t>ТАНАЙСКОЕ</w:t>
      </w:r>
      <w:r w:rsidR="003E2E0B" w:rsidRPr="002619A4">
        <w:rPr>
          <w:b/>
          <w:sz w:val="36"/>
          <w:szCs w:val="36"/>
        </w:rPr>
        <w:t>СЕЛЬСКОЕ ПОСЕЛЕНИЕ</w:t>
      </w:r>
      <w:r w:rsidR="00B621EC">
        <w:rPr>
          <w:b/>
          <w:sz w:val="36"/>
          <w:szCs w:val="36"/>
        </w:rPr>
        <w:t>ЕЛАБУЖСКОГО МУНИЦИПАЛЬНОГО РАЙОНА РЕСПУБЛИКИ ТАТАРСТАН</w:t>
      </w:r>
    </w:p>
    <w:p w:rsidR="003C59DC" w:rsidRDefault="002A34D6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</w:t>
      </w:r>
      <w:r w:rsidR="001463CF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-2035гг.</w:t>
      </w:r>
    </w:p>
    <w:p w:rsidR="00D91A31" w:rsidRDefault="00D91A31" w:rsidP="003E2E0B">
      <w:pPr>
        <w:ind w:firstLine="0"/>
        <w:rPr>
          <w:b/>
          <w:sz w:val="36"/>
          <w:szCs w:val="36"/>
        </w:rPr>
      </w:pPr>
    </w:p>
    <w:p w:rsidR="00D91A31" w:rsidRDefault="00D91A31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B72CCD" w:rsidRDefault="00B72CCD" w:rsidP="00D91A31">
      <w:pPr>
        <w:tabs>
          <w:tab w:val="left" w:pos="0"/>
        </w:tabs>
        <w:ind w:firstLine="0"/>
        <w:jc w:val="center"/>
      </w:pPr>
    </w:p>
    <w:p w:rsidR="00B72CCD" w:rsidRDefault="00B72CCD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B059AE">
        <w:t>9</w:t>
      </w:r>
      <w:r w:rsidR="00D12952">
        <w:t>г.</w:t>
      </w:r>
    </w:p>
    <w:bookmarkStart w:id="31" w:name="_Toc475968888" w:displacedByCustomXml="next"/>
    <w:bookmarkStart w:id="32" w:name="_Toc479244214" w:displacedByCustomXml="next"/>
    <w:bookmarkStart w:id="33" w:name="_Toc480290498" w:displacedByCustomXml="next"/>
    <w:bookmarkStart w:id="34" w:name="_Toc515635341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1DF4" w:rsidRPr="00911DF4" w:rsidRDefault="001E34CD" w:rsidP="00911DF4">
          <w:pPr>
            <w:pStyle w:val="14"/>
            <w:tabs>
              <w:tab w:val="clear" w:pos="992"/>
            </w:tabs>
            <w:rPr>
              <w:noProof/>
            </w:rPr>
          </w:pPr>
          <w:r w:rsidRPr="005B40B2">
            <w:t>С</w:t>
          </w:r>
          <w:r w:rsidR="009D3A27" w:rsidRPr="005B40B2">
            <w:t>о</w:t>
          </w:r>
          <w:r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4"/>
          <w:bookmarkEnd w:id="33"/>
          <w:bookmarkEnd w:id="32"/>
          <w:bookmarkEnd w:id="31"/>
          <w:r w:rsidR="00F91241">
            <w:fldChar w:fldCharType="begin"/>
          </w:r>
          <w:r>
            <w:instrText xml:space="preserve"> TOC \o "1-3" \h \z \u </w:instrText>
          </w:r>
          <w:r w:rsidR="00F91241">
            <w:fldChar w:fldCharType="separate"/>
          </w:r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2" w:history="1">
            <w:r w:rsidR="008272D3">
              <w:rPr>
                <w:rStyle w:val="aff1"/>
              </w:rPr>
              <w:t>Паспорт……………………………………………………………………………….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_Toc515635342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5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3" w:history="1">
            <w:r w:rsidR="00911DF4" w:rsidRPr="0092608B">
              <w:rPr>
                <w:rStyle w:val="aff1"/>
              </w:rPr>
              <w:t>1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8272D3">
              <w:rPr>
                <w:webHidden/>
              </w:rPr>
              <w:t>………………………………………………………</w:t>
            </w:r>
          </w:hyperlink>
          <w:r w:rsidR="008272D3">
            <w:t>2</w:t>
          </w:r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4" w:history="1">
            <w:r w:rsidR="00911DF4" w:rsidRPr="0092608B">
              <w:rPr>
                <w:rStyle w:val="aff1"/>
                <w:noProof/>
              </w:rPr>
              <w:t>1.1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</w:hyperlink>
          <w:r w:rsidR="008272D3">
            <w:rPr>
              <w:noProof/>
            </w:rPr>
            <w:t>…………………………………………………………………………9</w:t>
          </w:r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5" w:history="1">
            <w:r w:rsidR="00911DF4" w:rsidRPr="0092608B">
              <w:rPr>
                <w:rStyle w:val="aff1"/>
                <w:noProof/>
              </w:rPr>
              <w:t>1.2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8272D3">
              <w:rPr>
                <w:rStyle w:val="aff1"/>
                <w:noProof/>
              </w:rPr>
              <w:t>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_Toc515635345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6" w:history="1">
            <w:r w:rsidR="00911DF4" w:rsidRPr="0092608B">
              <w:rPr>
                <w:rStyle w:val="aff1"/>
                <w:noProof/>
              </w:rPr>
              <w:t>1.3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_Toc515635346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7" w:history="1">
            <w:r w:rsidR="00911DF4" w:rsidRPr="0092608B">
              <w:rPr>
                <w:rStyle w:val="aff1"/>
                <w:noProof/>
              </w:rPr>
              <w:t>1.4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8272D3">
              <w:rPr>
                <w:rStyle w:val="aff1"/>
                <w:noProof/>
              </w:rPr>
              <w:t>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8" w:history="1">
            <w:r w:rsidR="00911DF4" w:rsidRPr="0092608B">
              <w:rPr>
                <w:rStyle w:val="aff1"/>
                <w:noProof/>
              </w:rPr>
              <w:t>1.5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8272D3">
              <w:rPr>
                <w:rStyle w:val="aff1"/>
                <w:noProof/>
              </w:rPr>
              <w:t>……….</w:t>
            </w:r>
            <w:r w:rsidR="008272D3">
              <w:rPr>
                <w:noProof/>
                <w:webHidden/>
              </w:rPr>
              <w:t xml:space="preserve"> 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_Toc515635348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17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9" w:history="1">
            <w:r w:rsidR="00911DF4" w:rsidRPr="0092608B">
              <w:rPr>
                <w:rStyle w:val="aff1"/>
                <w:noProof/>
              </w:rPr>
              <w:t>1.6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условий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19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0" w:history="1">
            <w:r w:rsidR="00911DF4" w:rsidRPr="0092608B">
              <w:rPr>
                <w:rStyle w:val="aff1"/>
                <w:noProof/>
              </w:rPr>
              <w:t>1.7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hyperlink>
          <w:r w:rsidR="003D35C4">
            <w:rPr>
              <w:noProof/>
            </w:rPr>
            <w:t>………………………</w:t>
          </w:r>
          <w:r w:rsidR="008272D3">
            <w:rPr>
              <w:noProof/>
            </w:rPr>
            <w:t>.</w:t>
          </w:r>
          <w:r w:rsidR="003D35C4">
            <w:rPr>
              <w:noProof/>
            </w:rPr>
            <w:t>…1</w:t>
          </w:r>
          <w:r w:rsidR="008272D3">
            <w:rPr>
              <w:noProof/>
            </w:rPr>
            <w:t>9</w:t>
          </w:r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1" w:history="1">
            <w:r w:rsidR="00911DF4" w:rsidRPr="0092608B">
              <w:rPr>
                <w:rStyle w:val="aff1"/>
                <w:noProof/>
              </w:rPr>
              <w:t>1.8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уровня безопасности дорожного движения</w:t>
            </w:r>
            <w:r w:rsidR="008272D3">
              <w:rPr>
                <w:rStyle w:val="aff1"/>
                <w:noProof/>
              </w:rPr>
              <w:t>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2" w:history="1">
            <w:r w:rsidR="00911DF4" w:rsidRPr="0092608B">
              <w:rPr>
                <w:rStyle w:val="aff1"/>
                <w:noProof/>
              </w:rPr>
              <w:t>1.9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8272D3">
              <w:rPr>
                <w:rStyle w:val="aff1"/>
                <w:noProof/>
              </w:rPr>
              <w:t>…………............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_Toc515635352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22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3" w:history="1">
            <w:r w:rsidR="00911DF4" w:rsidRPr="0092608B">
              <w:rPr>
                <w:rStyle w:val="aff1"/>
                <w:noProof/>
              </w:rPr>
              <w:t>1.10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8272D3">
              <w:rPr>
                <w:rStyle w:val="aff1"/>
                <w:noProof/>
              </w:rPr>
              <w:t>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_Toc515635353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4" w:history="1">
            <w:r w:rsidR="00911DF4" w:rsidRPr="0092608B">
              <w:rPr>
                <w:rStyle w:val="aff1"/>
                <w:noProof/>
              </w:rPr>
              <w:t>1.11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8272D3">
              <w:rPr>
                <w:rStyle w:val="aff1"/>
                <w:noProof/>
              </w:rPr>
              <w:t>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_Toc515635354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24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5" w:history="1">
            <w:r w:rsidR="00911DF4" w:rsidRPr="0092608B">
              <w:rPr>
                <w:rStyle w:val="aff1"/>
                <w:noProof/>
              </w:rPr>
              <w:t>1.12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8272D3">
              <w:rPr>
                <w:noProof/>
                <w:webHidden/>
              </w:rPr>
              <w:t>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_Toc515635355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25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56" w:history="1">
            <w:r w:rsidR="00911DF4" w:rsidRPr="0092608B">
              <w:rPr>
                <w:rStyle w:val="aff1"/>
              </w:rPr>
              <w:t>2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8272D3">
              <w:rPr>
                <w:rStyle w:val="aff1"/>
              </w:rPr>
              <w:t>…………………………………………………………………………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_Toc515635356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26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7" w:history="1">
            <w:r w:rsidR="00911DF4" w:rsidRPr="0092608B">
              <w:rPr>
                <w:rStyle w:val="aff1"/>
                <w:noProof/>
              </w:rPr>
              <w:t>2.1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8" w:history="1">
            <w:r w:rsidR="00911DF4" w:rsidRPr="0092608B">
              <w:rPr>
                <w:rStyle w:val="aff1"/>
                <w:noProof/>
              </w:rPr>
              <w:t>2.2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8272D3">
              <w:rPr>
                <w:rStyle w:val="aff1"/>
                <w:noProof/>
              </w:rPr>
              <w:t>………………………………………...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_Toc515635358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28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9" w:history="1">
            <w:r w:rsidR="00911DF4" w:rsidRPr="0092608B">
              <w:rPr>
                <w:rStyle w:val="aff1"/>
                <w:noProof/>
              </w:rPr>
              <w:t>2.3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28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0" w:history="1">
            <w:r w:rsidR="00911DF4" w:rsidRPr="0092608B">
              <w:rPr>
                <w:rStyle w:val="aff1"/>
                <w:noProof/>
              </w:rPr>
              <w:t>2.4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дорожной сети поселения</w:t>
            </w:r>
            <w:r w:rsidR="008272D3">
              <w:rPr>
                <w:rStyle w:val="aff1"/>
                <w:noProof/>
              </w:rPr>
              <w:t>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_Toc515635360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30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1" w:history="1">
            <w:r w:rsidR="00911DF4" w:rsidRPr="0092608B">
              <w:rPr>
                <w:rStyle w:val="aff1"/>
                <w:noProof/>
              </w:rPr>
              <w:t>2.5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уровня автомобилизации, параметров дорожного движения</w:t>
            </w:r>
            <w:r w:rsidR="008272D3">
              <w:rPr>
                <w:rStyle w:val="aff1"/>
                <w:noProof/>
              </w:rPr>
              <w:t>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2" w:history="1">
            <w:r w:rsidR="00911DF4" w:rsidRPr="0092608B">
              <w:rPr>
                <w:rStyle w:val="aff1"/>
                <w:noProof/>
              </w:rPr>
              <w:t>2.6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показателей безопасности дорожного движения</w:t>
            </w:r>
            <w:r w:rsidR="008272D3">
              <w:rPr>
                <w:rStyle w:val="aff1"/>
                <w:noProof/>
              </w:rPr>
              <w:t>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_Toc515635362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32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3" w:history="1">
            <w:r w:rsidR="00911DF4" w:rsidRPr="0092608B">
              <w:rPr>
                <w:rStyle w:val="aff1"/>
                <w:noProof/>
              </w:rPr>
              <w:t>2.7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8272D3">
              <w:rPr>
                <w:rStyle w:val="aff1"/>
                <w:noProof/>
              </w:rPr>
              <w:t>…………………………………….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_Toc515635363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33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4" w:history="1">
            <w:r w:rsidR="00911DF4" w:rsidRPr="0092608B">
              <w:rPr>
                <w:rStyle w:val="aff1"/>
              </w:rPr>
              <w:t>3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8272D3">
              <w:rPr>
                <w:rStyle w:val="aff1"/>
              </w:rPr>
              <w:t>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_Toc515635364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34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5" w:history="1">
            <w:r w:rsidR="00911DF4" w:rsidRPr="0092608B">
              <w:rPr>
                <w:rStyle w:val="aff1"/>
              </w:rPr>
              <w:t>4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8272D3">
              <w:rPr>
                <w:rStyle w:val="aff1"/>
              </w:rPr>
              <w:t>…………………………</w:t>
            </w:r>
            <w:r w:rsidR="008272D3">
              <w:rPr>
                <w:webHidden/>
              </w:rPr>
              <w:t xml:space="preserve"> 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_Toc515635365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36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6" w:history="1">
            <w:r w:rsidR="00911DF4" w:rsidRPr="0092608B">
              <w:rPr>
                <w:rStyle w:val="aff1"/>
                <w:noProof/>
              </w:rPr>
              <w:t>4.1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Мероприятия по развитию транспортной инфраструктуры по видам </w:t>
            </w:r>
            <w:r w:rsidR="00911DF4" w:rsidRPr="0092608B">
              <w:rPr>
                <w:rStyle w:val="aff1"/>
                <w:noProof/>
              </w:rPr>
              <w:lastRenderedPageBreak/>
              <w:t>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_Toc515635366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36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7" w:history="1">
            <w:r w:rsidR="00911DF4" w:rsidRPr="0092608B">
              <w:rPr>
                <w:rStyle w:val="aff1"/>
                <w:noProof/>
              </w:rPr>
              <w:t>4.2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транспорта общего пользования, созданию транспортно-пересадочных узлов</w:t>
            </w:r>
            <w:r w:rsidR="008272D3">
              <w:rPr>
                <w:rStyle w:val="aff1"/>
                <w:noProof/>
              </w:rPr>
              <w:t>………………………………………………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_Toc515635367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37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8" w:history="1">
            <w:r w:rsidR="00911DF4" w:rsidRPr="0092608B">
              <w:rPr>
                <w:rStyle w:val="aff1"/>
                <w:noProof/>
              </w:rPr>
              <w:t>4.3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hyperlink>
          <w:r w:rsidR="008272D3">
            <w:rPr>
              <w:noProof/>
            </w:rPr>
            <w:t>……………………………………………………………………..39</w:t>
          </w:r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9" w:history="1">
            <w:r w:rsidR="00911DF4" w:rsidRPr="0092608B">
              <w:rPr>
                <w:rStyle w:val="aff1"/>
                <w:noProof/>
              </w:rPr>
              <w:t>4.4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………………………………………………….............................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_Toc515635369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0" w:history="1">
            <w:r w:rsidR="00911DF4" w:rsidRPr="0092608B">
              <w:rPr>
                <w:rStyle w:val="aff1"/>
                <w:noProof/>
              </w:rPr>
              <w:t>4.5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8272D3">
              <w:rPr>
                <w:rStyle w:val="aff1"/>
                <w:noProof/>
              </w:rPr>
              <w:t>…………………...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_Toc515635370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1" w:history="1">
            <w:r w:rsidR="00911DF4" w:rsidRPr="0092608B">
              <w:rPr>
                <w:rStyle w:val="aff1"/>
                <w:noProof/>
              </w:rPr>
              <w:t>4.6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сети дорог поселения</w:t>
            </w:r>
            <w:r w:rsidR="008272D3">
              <w:rPr>
                <w:rStyle w:val="aff1"/>
                <w:noProof/>
              </w:rPr>
              <w:t>………………………..</w:t>
            </w:r>
            <w:r w:rsidR="00F91241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_Toc515635371 \h </w:instrText>
            </w:r>
            <w:r w:rsidR="00F91241">
              <w:rPr>
                <w:noProof/>
                <w:webHidden/>
              </w:rPr>
            </w:r>
            <w:r w:rsidR="00F91241">
              <w:rPr>
                <w:noProof/>
                <w:webHidden/>
              </w:rPr>
              <w:fldChar w:fldCharType="separate"/>
            </w:r>
            <w:r w:rsidR="008272D3">
              <w:rPr>
                <w:noProof/>
                <w:webHidden/>
              </w:rPr>
              <w:t>41</w:t>
            </w:r>
            <w:r w:rsidR="00F91241">
              <w:rPr>
                <w:noProof/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2" w:history="1">
            <w:r w:rsidR="00911DF4" w:rsidRPr="0092608B">
              <w:rPr>
                <w:rStyle w:val="aff1"/>
              </w:rPr>
              <w:t>5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_Toc515635372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43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3" w:history="1">
            <w:r w:rsidR="00911DF4" w:rsidRPr="0092608B">
              <w:rPr>
                <w:rStyle w:val="aff1"/>
              </w:rPr>
              <w:t>6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_Toc515635373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49</w:t>
            </w:r>
            <w:r w:rsidR="00F91241">
              <w:rPr>
                <w:webHidden/>
              </w:rPr>
              <w:fldChar w:fldCharType="end"/>
            </w:r>
          </w:hyperlink>
        </w:p>
        <w:p w:rsidR="00911DF4" w:rsidRDefault="004F182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4" w:history="1">
            <w:r w:rsidR="00911DF4" w:rsidRPr="0092608B">
              <w:rPr>
                <w:rStyle w:val="aff1"/>
              </w:rPr>
              <w:t>7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 w:rsidR="00F91241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_Toc515635374 \h </w:instrText>
            </w:r>
            <w:r w:rsidR="00F91241">
              <w:rPr>
                <w:webHidden/>
              </w:rPr>
            </w:r>
            <w:r w:rsidR="00F91241">
              <w:rPr>
                <w:webHidden/>
              </w:rPr>
              <w:fldChar w:fldCharType="separate"/>
            </w:r>
            <w:r w:rsidR="008272D3">
              <w:rPr>
                <w:webHidden/>
              </w:rPr>
              <w:t>52</w:t>
            </w:r>
            <w:r w:rsidR="00F91241">
              <w:rPr>
                <w:webHidden/>
              </w:rPr>
              <w:fldChar w:fldCharType="end"/>
            </w:r>
          </w:hyperlink>
        </w:p>
        <w:p w:rsidR="00C2005A" w:rsidRDefault="00F91241" w:rsidP="00312585">
          <w:pPr>
            <w:pStyle w:val="12"/>
          </w:pPr>
          <w:r>
            <w:rPr>
              <w:bCs w:val="0"/>
            </w:rPr>
            <w:fldChar w:fldCharType="end"/>
          </w:r>
        </w:p>
      </w:sdtContent>
    </w:sdt>
    <w:bookmarkStart w:id="35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6" w:name="_Toc459389862"/>
      <w:bookmarkStart w:id="37" w:name="_Toc459389940"/>
      <w:bookmarkStart w:id="38" w:name="_Toc459587138"/>
      <w:bookmarkStart w:id="39" w:name="_Toc459619657"/>
      <w:bookmarkStart w:id="40" w:name="_Toc459619807"/>
      <w:r>
        <w:br w:type="page"/>
      </w:r>
    </w:p>
    <w:p w:rsidR="00341232" w:rsidRPr="002A34D6" w:rsidRDefault="00341232" w:rsidP="005707BF">
      <w:pPr>
        <w:pStyle w:val="14"/>
        <w:spacing w:after="120"/>
        <w:rPr>
          <w:b/>
        </w:rPr>
      </w:pPr>
      <w:bookmarkStart w:id="41" w:name="_Toc515635342"/>
      <w:r w:rsidRPr="002A34D6">
        <w:rPr>
          <w:b/>
        </w:rPr>
        <w:lastRenderedPageBreak/>
        <w:t>П</w:t>
      </w:r>
      <w:r w:rsidR="00A54624" w:rsidRPr="002A34D6">
        <w:rPr>
          <w:b/>
        </w:rPr>
        <w:t>аспорт</w:t>
      </w:r>
      <w:bookmarkEnd w:id="41"/>
    </w:p>
    <w:p w:rsidR="00341232" w:rsidRDefault="00D12952" w:rsidP="002619A4">
      <w:pPr>
        <w:jc w:val="center"/>
      </w:pPr>
      <w:r w:rsidRPr="00CE56FD">
        <w:t>Программы</w:t>
      </w:r>
      <w:r w:rsidR="00341232" w:rsidRPr="00CE56FD">
        <w:t xml:space="preserve"> комплексного развития транспортной инфраструктуры </w:t>
      </w:r>
      <w:r w:rsidR="00606E26" w:rsidRPr="00CE56FD">
        <w:t>на</w:t>
      </w:r>
      <w:r w:rsidR="002619A4" w:rsidRPr="00CE56FD">
        <w:t> </w:t>
      </w:r>
      <w:r w:rsidR="00606E26" w:rsidRPr="00CE56FD">
        <w:t>территории муниципального образования</w:t>
      </w:r>
      <w:r w:rsidR="002619A4" w:rsidRPr="00CE56FD">
        <w:t> </w:t>
      </w:r>
      <w:r w:rsidR="00606E26" w:rsidRPr="00CE56FD">
        <w:t>–</w:t>
      </w:r>
      <w:r w:rsidR="002619A4" w:rsidRPr="00CE56FD">
        <w:t> </w:t>
      </w:r>
      <w:proofErr w:type="spellStart"/>
      <w:r w:rsidR="00E3303A">
        <w:t>Танайское</w:t>
      </w:r>
      <w:proofErr w:type="spellEnd"/>
      <w:r w:rsidR="00AA2777">
        <w:t xml:space="preserve"> </w:t>
      </w:r>
      <w:r w:rsidR="00D064A7" w:rsidRPr="00CE56FD">
        <w:t>сельское поселение</w:t>
      </w:r>
      <w:r w:rsidR="00AA2777">
        <w:t xml:space="preserve"> </w:t>
      </w:r>
      <w:proofErr w:type="spellStart"/>
      <w:r w:rsidR="00B621EC">
        <w:t>Елабужского</w:t>
      </w:r>
      <w:proofErr w:type="spellEnd"/>
      <w:r w:rsidR="00B621EC">
        <w:t xml:space="preserve"> муниципального района Республики Татарстан</w:t>
      </w:r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Наименование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1463CF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D12952">
              <w:t xml:space="preserve">Программа комплексного развития транспортной инфраструктуры </w:t>
            </w:r>
            <w:r w:rsidR="00606E26" w:rsidRPr="00D12952">
              <w:t>на территории муниципального образования</w:t>
            </w:r>
            <w:r w:rsidR="002619A4" w:rsidRPr="00D12952">
              <w:t> </w:t>
            </w:r>
            <w:r w:rsidR="00606E26" w:rsidRPr="00D12952">
              <w:t>–</w:t>
            </w:r>
            <w:r w:rsidR="002619A4" w:rsidRPr="00D12952">
              <w:t> </w:t>
            </w:r>
            <w:proofErr w:type="spellStart"/>
            <w:r w:rsidR="00E3303A" w:rsidRPr="00D12952">
              <w:t>Танайское</w:t>
            </w:r>
            <w:proofErr w:type="spellEnd"/>
            <w:r w:rsidR="00D064A7" w:rsidRPr="00D12952">
              <w:t xml:space="preserve"> сельское поселение</w:t>
            </w:r>
            <w:r w:rsidR="00AA2777">
              <w:t xml:space="preserve"> </w:t>
            </w:r>
            <w:proofErr w:type="spellStart"/>
            <w:r w:rsidR="00B621EC">
              <w:t>Елабужского</w:t>
            </w:r>
            <w:proofErr w:type="spellEnd"/>
            <w:r w:rsidR="00B621EC">
              <w:t xml:space="preserve"> муниципального района Республики Татарстан </w:t>
            </w:r>
            <w:r w:rsidR="00FA3E44" w:rsidRPr="00D12952">
              <w:t>на</w:t>
            </w:r>
            <w:r w:rsidR="00CE56FD" w:rsidRPr="00D12952">
              <w:t> </w:t>
            </w:r>
            <w:r w:rsidR="002A34D6">
              <w:t>201</w:t>
            </w:r>
            <w:r w:rsidR="001463CF">
              <w:t>9</w:t>
            </w:r>
            <w:r w:rsidR="00FA3E44" w:rsidRPr="00D12952">
              <w:t>–203</w:t>
            </w:r>
            <w:r w:rsidR="00BC1EBD" w:rsidRPr="00D12952">
              <w:t>5</w:t>
            </w:r>
            <w:r w:rsidR="00FA3E44" w:rsidRPr="00D12952">
              <w:t xml:space="preserve"> 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Основание для разработки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Градостроительный кодекс РФ от 29 декабря 2004 №190-ФЗ;</w:t>
            </w:r>
          </w:p>
          <w:p w:rsidR="00341232" w:rsidRPr="00D12952" w:rsidRDefault="00341232" w:rsidP="007A6A43">
            <w:pPr>
              <w:pStyle w:val="afffffff6"/>
              <w:tabs>
                <w:tab w:val="left" w:pos="151"/>
              </w:tabs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06 октября 2003 года №</w:t>
            </w:r>
            <w:r w:rsidR="002619A4" w:rsidRPr="00D12952">
              <w:t> </w:t>
            </w:r>
            <w:r w:rsidRPr="00D12952">
              <w:t>131-ФЗ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«Об общих принципах организации местного самоуправления в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Федеральный закон от 08.11.2007 №</w:t>
            </w:r>
            <w:r w:rsidR="00CE56FD" w:rsidRPr="00D12952">
              <w:t> </w:t>
            </w:r>
            <w:r w:rsidRPr="00D12952">
              <w:t>257-ФЗ «Об</w:t>
            </w:r>
            <w:r w:rsidR="00CE56FD" w:rsidRPr="00D12952">
              <w:t> </w:t>
            </w:r>
            <w:r w:rsidRPr="00D12952">
              <w:t>автомобильных дорогах и о дорожной деятельности в</w:t>
            </w:r>
            <w:r w:rsidR="002619A4" w:rsidRPr="00D12952">
              <w:t> </w:t>
            </w:r>
            <w:r w:rsidRPr="00D12952">
              <w:t>Российской Федерации и о внесении изменений в</w:t>
            </w:r>
            <w:r w:rsidR="00CE56FD" w:rsidRPr="00D12952">
              <w:t> </w:t>
            </w:r>
            <w:r w:rsidRPr="00D12952">
              <w:t>отдельные законодательные акты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09.02.2007 № 16-ФЗ «О транспортной безопасности»;</w:t>
            </w:r>
          </w:p>
          <w:p w:rsidR="00341232" w:rsidRPr="00D12952" w:rsidRDefault="00341232" w:rsidP="00D50CF3">
            <w:pPr>
              <w:pStyle w:val="afffffff6"/>
              <w:tabs>
                <w:tab w:val="left" w:pos="361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постановление Правительства Российской Федерации от</w:t>
            </w:r>
            <w:r w:rsidR="00CE56FD" w:rsidRPr="00D12952">
              <w:t> </w:t>
            </w:r>
            <w:r w:rsidRPr="00D12952">
              <w:t>25</w:t>
            </w:r>
            <w:r w:rsidR="00CE56FD" w:rsidRPr="00D12952">
              <w:t> </w:t>
            </w:r>
            <w:r w:rsidRPr="00D12952">
              <w:t>декабря 2015 года №1440 «Об утверждении требований к</w:t>
            </w:r>
            <w:r w:rsidR="002619A4" w:rsidRPr="00D12952">
              <w:t> </w:t>
            </w:r>
            <w:r w:rsidRPr="00D12952">
              <w:t>программам комплексного развития транспортной инфраструктуры поселений, городских округов»;</w:t>
            </w:r>
          </w:p>
          <w:p w:rsidR="00341232" w:rsidRPr="00D12952" w:rsidRDefault="00341232" w:rsidP="00B621EC">
            <w:pPr>
              <w:pStyle w:val="afffffff6"/>
              <w:tabs>
                <w:tab w:val="left" w:pos="185"/>
              </w:tabs>
              <w:spacing w:before="0"/>
              <w:rPr>
                <w:highlight w:val="yellow"/>
              </w:rPr>
            </w:pPr>
            <w:r w:rsidRPr="00D12952">
              <w:t>-</w:t>
            </w:r>
            <w:r w:rsidR="002619A4" w:rsidRPr="00D12952">
              <w:t> </w:t>
            </w:r>
            <w:r w:rsidRPr="00D12952">
              <w:t>Генеральный план</w:t>
            </w:r>
            <w:r w:rsidR="009D2412" w:rsidRPr="00D12952">
              <w:t xml:space="preserve"> муниципального образования</w:t>
            </w:r>
            <w:r w:rsidR="002619A4" w:rsidRPr="00D12952">
              <w:t> – </w:t>
            </w:r>
            <w:proofErr w:type="spellStart"/>
            <w:r w:rsidR="00E3303A" w:rsidRPr="00D12952">
              <w:t>Танайское</w:t>
            </w:r>
            <w:proofErr w:type="spellEnd"/>
            <w:r w:rsidR="00AA2777">
              <w:t xml:space="preserve"> </w:t>
            </w:r>
            <w:r w:rsidR="003E1753" w:rsidRPr="00D12952">
              <w:t>сельское поселение</w:t>
            </w:r>
            <w:r w:rsidR="00AA2777">
              <w:t xml:space="preserve"> </w:t>
            </w:r>
            <w:proofErr w:type="spellStart"/>
            <w:r w:rsidR="00B621EC">
              <w:lastRenderedPageBreak/>
              <w:t>Елабужского</w:t>
            </w:r>
            <w:proofErr w:type="spellEnd"/>
            <w:r w:rsidR="00AA2777">
              <w:t xml:space="preserve"> </w:t>
            </w:r>
            <w:r w:rsidR="00B621EC">
              <w:t>муниципального района Республики Татарстан</w:t>
            </w:r>
            <w:r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lastRenderedPageBreak/>
              <w:t>Заказчик Программы</w:t>
            </w:r>
          </w:p>
        </w:tc>
        <w:tc>
          <w:tcPr>
            <w:tcW w:w="6514" w:type="dxa"/>
          </w:tcPr>
          <w:p w:rsidR="00341232" w:rsidRPr="00D12952" w:rsidRDefault="00D12952" w:rsidP="00D12952">
            <w:pPr>
              <w:pStyle w:val="afffffff6"/>
              <w:spacing w:before="0"/>
              <w:rPr>
                <w:highlight w:val="yellow"/>
              </w:rPr>
            </w:pPr>
            <w:r w:rsidRPr="00D12952">
              <w:t xml:space="preserve">МКУ «Исполнительный комитет </w:t>
            </w:r>
            <w:proofErr w:type="spellStart"/>
            <w:r w:rsidRPr="00D12952">
              <w:t>Танайского</w:t>
            </w:r>
            <w:proofErr w:type="spellEnd"/>
            <w:r w:rsidRPr="00D12952">
              <w:t xml:space="preserve"> сельского поселения»</w:t>
            </w:r>
            <w:r w:rsidR="00AA2777">
              <w:t xml:space="preserve"> </w:t>
            </w:r>
            <w:proofErr w:type="spellStart"/>
            <w:r w:rsidR="007E4089" w:rsidRPr="00D12952">
              <w:t>Елабужского</w:t>
            </w:r>
            <w:proofErr w:type="spellEnd"/>
            <w:r w:rsidR="007E4089" w:rsidRPr="00D12952">
              <w:t xml:space="preserve"> района Республики Татарстан, </w:t>
            </w:r>
            <w:r w:rsidRPr="00D12952">
              <w:t>423631</w:t>
            </w:r>
            <w:r w:rsidR="007E4089" w:rsidRPr="00D12952">
              <w:t>,</w:t>
            </w:r>
            <w:r w:rsidRPr="00D12952">
              <w:t xml:space="preserve">с.Танайка, </w:t>
            </w:r>
            <w:proofErr w:type="spellStart"/>
            <w:r w:rsidRPr="00D12952">
              <w:t>ул.Ермазова</w:t>
            </w:r>
            <w:proofErr w:type="spellEnd"/>
            <w:r w:rsidRPr="00D12952">
              <w:t xml:space="preserve">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F60BD8" w:rsidRDefault="00341232" w:rsidP="007A6A43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B621EC">
              <w:t>Разработчик Программы</w:t>
            </w:r>
          </w:p>
        </w:tc>
        <w:tc>
          <w:tcPr>
            <w:tcW w:w="6514" w:type="dxa"/>
          </w:tcPr>
          <w:p w:rsidR="00341232" w:rsidRPr="00D12952" w:rsidRDefault="00B621EC" w:rsidP="007A6A43">
            <w:pPr>
              <w:pStyle w:val="afffffff6"/>
              <w:spacing w:before="0"/>
            </w:pPr>
            <w:r w:rsidRPr="00B621EC">
              <w:t xml:space="preserve">МКУ «Исполнительный комитет </w:t>
            </w:r>
            <w:proofErr w:type="spellStart"/>
            <w:r w:rsidRPr="00B621EC">
              <w:t>Танайского</w:t>
            </w:r>
            <w:proofErr w:type="spellEnd"/>
            <w:r w:rsidRPr="00B621EC">
              <w:t xml:space="preserve"> сельского поселения» </w:t>
            </w:r>
            <w:proofErr w:type="spellStart"/>
            <w:r w:rsidRPr="00B621EC">
              <w:t>Елабужского</w:t>
            </w:r>
            <w:proofErr w:type="spellEnd"/>
            <w:r w:rsidRPr="00B621EC">
              <w:t xml:space="preserve"> района Республики Татарстан, 423631, </w:t>
            </w:r>
            <w:proofErr w:type="spellStart"/>
            <w:r w:rsidRPr="00B621EC">
              <w:t>с.Танайка</w:t>
            </w:r>
            <w:proofErr w:type="spellEnd"/>
            <w:r w:rsidRPr="00B621EC">
              <w:t xml:space="preserve">, </w:t>
            </w:r>
            <w:proofErr w:type="spellStart"/>
            <w:r w:rsidRPr="00B621EC">
              <w:t>ул.Ермазова</w:t>
            </w:r>
            <w:proofErr w:type="spellEnd"/>
            <w:r w:rsidRPr="00B621EC">
              <w:t xml:space="preserve">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Цели и задачи 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Цель программы</w:t>
            </w:r>
            <w:r w:rsidR="002619A4" w:rsidRPr="00D12952">
              <w:t> </w:t>
            </w:r>
            <w:r w:rsidRPr="00D12952">
              <w:t>–</w:t>
            </w:r>
            <w:r w:rsidR="002619A4" w:rsidRPr="00D12952">
              <w:t> </w:t>
            </w:r>
            <w:r w:rsidRPr="00D12952">
              <w:t xml:space="preserve">развитие современной и эффективной транспортной </w:t>
            </w:r>
            <w:proofErr w:type="spellStart"/>
            <w:r w:rsidRPr="00D12952">
              <w:t>инфраструктуры</w:t>
            </w:r>
            <w:r w:rsidR="00E3303A" w:rsidRPr="00D12952">
              <w:t>Танайского</w:t>
            </w:r>
            <w:proofErr w:type="spellEnd"/>
            <w:r w:rsidR="002619A4" w:rsidRPr="00D12952">
              <w:t xml:space="preserve"> с</w:t>
            </w:r>
            <w:r w:rsidR="0085699F" w:rsidRPr="00D12952">
              <w:t>ельского поселения</w:t>
            </w:r>
            <w:r w:rsidR="00B621EC">
              <w:t xml:space="preserve"> ЕМР РТ</w:t>
            </w:r>
            <w:r w:rsidRPr="00D12952"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Для достижения указанных целей необходимо решение основных задач:</w:t>
            </w:r>
          </w:p>
          <w:p w:rsidR="00341232" w:rsidRPr="00D12952" w:rsidRDefault="00341232" w:rsidP="007A6A43">
            <w:pPr>
              <w:pStyle w:val="afffffff6"/>
              <w:tabs>
                <w:tab w:val="left" w:pos="168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развитию и</w:t>
            </w:r>
            <w:r w:rsidR="00CE56FD" w:rsidRPr="00D12952">
              <w:t> </w:t>
            </w:r>
            <w:r w:rsidRPr="00D12952">
              <w:t>совершенствованию автомобильных дорог общего пользования;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улучшению условий дорожного движения;</w:t>
            </w:r>
          </w:p>
          <w:p w:rsidR="00606E26" w:rsidRPr="00D12952" w:rsidRDefault="00341232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повышению безопасности дорожного движения</w:t>
            </w:r>
            <w:r w:rsidR="00606E26" w:rsidRPr="00D12952">
              <w:t>;</w:t>
            </w:r>
          </w:p>
          <w:p w:rsidR="00606E26" w:rsidRPr="00D12952" w:rsidRDefault="00606E26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="008A0EFD" w:rsidRPr="00D12952">
              <w:t>развитие</w:t>
            </w:r>
            <w:r w:rsidRPr="00D12952">
              <w:t xml:space="preserve"> пешеходной инфраструктуры</w:t>
            </w:r>
            <w:r w:rsidR="008A0EFD"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 xml:space="preserve">Целевые показатели (индикаторы) развития </w:t>
            </w:r>
            <w:r w:rsidRPr="00D12952">
              <w:lastRenderedPageBreak/>
              <w:t>транспортной инфраструктуры</w:t>
            </w:r>
          </w:p>
        </w:tc>
        <w:tc>
          <w:tcPr>
            <w:tcW w:w="6514" w:type="dxa"/>
          </w:tcPr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lastRenderedPageBreak/>
              <w:t>- доля остановочных пунктов, удовлетворяющих нормативным требованиям;</w:t>
            </w:r>
          </w:p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lastRenderedPageBreak/>
              <w:t>- соответствие уровня обеспеченности временными парковками у объектов культуры и образования;</w:t>
            </w:r>
          </w:p>
          <w:p w:rsidR="00211FB2" w:rsidRPr="00D12952" w:rsidRDefault="00CF3569" w:rsidP="00CF3569">
            <w:pPr>
              <w:pStyle w:val="a6"/>
              <w:numPr>
                <w:ilvl w:val="0"/>
                <w:numId w:val="0"/>
              </w:numPr>
              <w:tabs>
                <w:tab w:val="clear" w:pos="992"/>
                <w:tab w:val="left" w:pos="178"/>
              </w:tabs>
              <w:spacing w:before="0"/>
            </w:pPr>
            <w:r w:rsidRPr="00D12952">
              <w:t> протяженность дорог общего пользования, км.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D12952" w:rsidRDefault="0090107F" w:rsidP="0090107F">
            <w:pPr>
              <w:pStyle w:val="afffffff6"/>
              <w:jc w:val="left"/>
            </w:pPr>
            <w:r w:rsidRPr="00D12952"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D12952" w:rsidRDefault="002A34D6" w:rsidP="0090107F">
            <w:pPr>
              <w:pStyle w:val="afffffff6"/>
              <w:spacing w:before="0"/>
            </w:pPr>
            <w:r>
              <w:t>Срок реализации Программы: 201</w:t>
            </w:r>
            <w:r w:rsidR="001463CF">
              <w:t>9</w:t>
            </w:r>
            <w:r w:rsidR="0090107F" w:rsidRPr="00D12952">
              <w:t>–203</w:t>
            </w:r>
            <w:r w:rsidR="007E4089" w:rsidRPr="00D12952">
              <w:t>5</w:t>
            </w:r>
            <w:r w:rsidR="0090107F" w:rsidRPr="00D12952">
              <w:t xml:space="preserve"> годы.</w:t>
            </w:r>
          </w:p>
          <w:p w:rsidR="0090107F" w:rsidRPr="00D12952" w:rsidRDefault="0090107F" w:rsidP="0090107F">
            <w:pPr>
              <w:pStyle w:val="afffffff6"/>
              <w:spacing w:before="0"/>
              <w:rPr>
                <w:highlight w:val="yellow"/>
              </w:rPr>
            </w:pPr>
            <w:r w:rsidRPr="00D12952">
              <w:t>Реализация программы не предусматривает подразделения на этапы.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D12952" w:rsidRDefault="0090107F" w:rsidP="0090107F">
            <w:pPr>
              <w:pStyle w:val="afffffff6"/>
              <w:spacing w:before="0"/>
              <w:jc w:val="left"/>
              <w:rPr>
                <w:highlight w:val="yellow"/>
                <w:shd w:val="clear" w:color="auto" w:fill="FFFFFF"/>
              </w:rPr>
            </w:pPr>
            <w:r w:rsidRPr="00D12952">
              <w:t>Мероприятия, описанные в настоящей Программе, направлены на повышение уровня комфортности и</w:t>
            </w:r>
            <w:r w:rsidR="00CE56FD" w:rsidRPr="00D12952">
              <w:t> </w:t>
            </w:r>
            <w:r w:rsidRPr="00D12952">
              <w:t xml:space="preserve">безопасности пользователей транспортных средств, пешеходов, и на улучшение социально-экономического положения </w:t>
            </w:r>
            <w:proofErr w:type="spellStart"/>
            <w:r w:rsidR="00E3303A" w:rsidRPr="00D12952">
              <w:t>Танайского</w:t>
            </w:r>
            <w:proofErr w:type="spellEnd"/>
            <w:r w:rsidR="00B9575A">
              <w:t xml:space="preserve"> </w:t>
            </w:r>
            <w:r w:rsidR="007E4089" w:rsidRPr="00D12952">
              <w:t>сельского поселения</w:t>
            </w:r>
            <w:r w:rsidRPr="00D12952">
              <w:t>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 xml:space="preserve">Общий объем финансовых средств, необходимых для реализации мероприятий Программы в 2019–2035 годах составит </w:t>
            </w:r>
            <w:r w:rsidR="00783944">
              <w:t xml:space="preserve">248278,6 </w:t>
            </w:r>
            <w:r w:rsidRPr="00990E1F">
              <w:t xml:space="preserve">тыс. руб., из них средства </w:t>
            </w:r>
            <w:r>
              <w:t>местного бюджета</w:t>
            </w:r>
            <w:r w:rsidRPr="00990E1F">
              <w:t> – </w:t>
            </w:r>
            <w:r>
              <w:t>39</w:t>
            </w:r>
            <w:r w:rsidR="0036360B">
              <w:t>92</w:t>
            </w:r>
            <w:r>
              <w:t>,</w:t>
            </w:r>
            <w:r w:rsidR="0036360B">
              <w:t>58</w:t>
            </w:r>
            <w:r w:rsidRPr="00990E1F">
              <w:t> тыс. руб., бюджет Республики Татарстан – </w:t>
            </w:r>
            <w:r w:rsidR="00783944">
              <w:t>244286,0</w:t>
            </w:r>
            <w:r w:rsidRPr="00990E1F">
              <w:t> тыс. руб., в том числе по годам: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2019 году – </w:t>
            </w:r>
            <w:r>
              <w:t>1</w:t>
            </w:r>
            <w:r w:rsidR="00FB5DF8">
              <w:t>1</w:t>
            </w:r>
            <w:r>
              <w:t>1</w:t>
            </w:r>
            <w:r w:rsidR="00783944">
              <w:t>550</w:t>
            </w:r>
            <w:r>
              <w:t>,</w:t>
            </w:r>
            <w:r w:rsidR="00783944">
              <w:t>6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2020 году – </w:t>
            </w:r>
            <w:r>
              <w:t>29220,00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2021 году – </w:t>
            </w:r>
            <w:r>
              <w:t>16488,00</w:t>
            </w:r>
            <w:r w:rsidRPr="00990E1F">
              <w:t> тыс. руб.;</w:t>
            </w:r>
          </w:p>
          <w:p w:rsidR="00B72CCD" w:rsidRDefault="00B72CCD" w:rsidP="00B72CCD">
            <w:pPr>
              <w:pStyle w:val="afffffff6"/>
              <w:spacing w:before="0"/>
            </w:pPr>
            <w:r w:rsidRPr="00990E1F">
              <w:t>в 2022 году – </w:t>
            </w:r>
            <w:r>
              <w:t>22650,00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>
              <w:lastRenderedPageBreak/>
              <w:t xml:space="preserve">в 2023 году – 8700,00 </w:t>
            </w:r>
            <w:proofErr w:type="spellStart"/>
            <w:r>
              <w:t>тыс.руб</w:t>
            </w:r>
            <w:proofErr w:type="spellEnd"/>
            <w:r>
              <w:t>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</w:t>
            </w:r>
            <w:r>
              <w:t>4</w:t>
            </w:r>
            <w:r w:rsidRPr="00990E1F">
              <w:t>-2035 году – </w:t>
            </w:r>
            <w:r w:rsidR="00783944">
              <w:t>59670</w:t>
            </w:r>
            <w:r>
              <w:t>,00</w:t>
            </w:r>
            <w:r w:rsidRPr="00990E1F">
              <w:t> тыс. руб.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Объемы средств для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097D" w:rsidRDefault="0034097D" w:rsidP="000A6C03">
      <w:pPr>
        <w:widowControl/>
        <w:suppressAutoHyphens w:val="0"/>
        <w:ind w:firstLine="0"/>
        <w:rPr>
          <w:bCs/>
          <w:caps/>
          <w:color w:val="000000"/>
          <w:kern w:val="32"/>
        </w:rPr>
        <w:sectPr w:rsidR="0034097D" w:rsidSect="00D91A31">
          <w:footerReference w:type="default" r:id="rId11"/>
          <w:footerReference w:type="first" r:id="rId12"/>
          <w:pgSz w:w="11906" w:h="16838"/>
          <w:pgMar w:top="1134" w:right="567" w:bottom="1134" w:left="1701" w:header="680" w:footer="680" w:gutter="0"/>
          <w:cols w:space="708"/>
          <w:titlePg/>
          <w:docGrid w:linePitch="381"/>
        </w:sectPr>
      </w:pPr>
    </w:p>
    <w:p w:rsidR="00C2005A" w:rsidRPr="00D12952" w:rsidRDefault="00F649F6" w:rsidP="00D12952">
      <w:pPr>
        <w:pStyle w:val="10"/>
        <w:jc w:val="center"/>
        <w:rPr>
          <w:b/>
          <w:sz w:val="28"/>
        </w:rPr>
      </w:pPr>
      <w:bookmarkStart w:id="42" w:name="_Toc515635343"/>
      <w:bookmarkStart w:id="43" w:name="_Toc406147329"/>
      <w:bookmarkEnd w:id="35"/>
      <w:bookmarkEnd w:id="36"/>
      <w:bookmarkEnd w:id="37"/>
      <w:bookmarkEnd w:id="38"/>
      <w:bookmarkEnd w:id="39"/>
      <w:bookmarkEnd w:id="40"/>
      <w:r w:rsidRPr="00D12952">
        <w:rPr>
          <w:b/>
          <w:sz w:val="28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2"/>
      <w:bookmarkEnd w:id="43"/>
    </w:p>
    <w:p w:rsidR="00121C03" w:rsidRPr="00D12952" w:rsidRDefault="00F649F6" w:rsidP="0050386F">
      <w:pPr>
        <w:pStyle w:val="21"/>
        <w:rPr>
          <w:sz w:val="28"/>
          <w:szCs w:val="28"/>
          <w:u w:val="single"/>
        </w:rPr>
      </w:pPr>
      <w:bookmarkStart w:id="44" w:name="_Toc515635344"/>
      <w:r w:rsidRPr="00D12952">
        <w:rPr>
          <w:sz w:val="28"/>
          <w:szCs w:val="28"/>
          <w:u w:val="single"/>
        </w:rPr>
        <w:t xml:space="preserve">Анализ положения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r w:rsidRPr="00D12952">
        <w:rPr>
          <w:sz w:val="28"/>
          <w:szCs w:val="28"/>
          <w:u w:val="single"/>
        </w:rPr>
        <w:t xml:space="preserve"> в</w:t>
      </w:r>
      <w:r w:rsidR="002619A4" w:rsidRPr="00D12952">
        <w:rPr>
          <w:sz w:val="28"/>
          <w:szCs w:val="28"/>
          <w:u w:val="single"/>
        </w:rPr>
        <w:t> </w:t>
      </w:r>
      <w:r w:rsidRPr="00D12952">
        <w:rPr>
          <w:sz w:val="28"/>
          <w:szCs w:val="28"/>
          <w:u w:val="single"/>
        </w:rPr>
        <w:t>структуре пространственной организации Российской Федерации, ана</w:t>
      </w:r>
      <w:r w:rsidR="00F81F7E" w:rsidRPr="00D12952">
        <w:rPr>
          <w:sz w:val="28"/>
          <w:szCs w:val="28"/>
          <w:u w:val="single"/>
        </w:rPr>
        <w:t xml:space="preserve">лиз положения </w:t>
      </w:r>
      <w:r w:rsidR="00BC2DDC" w:rsidRPr="00D12952">
        <w:rPr>
          <w:sz w:val="28"/>
          <w:szCs w:val="28"/>
          <w:u w:val="single"/>
        </w:rPr>
        <w:t>поселения</w:t>
      </w:r>
      <w:r w:rsidRPr="00D12952">
        <w:rPr>
          <w:sz w:val="28"/>
          <w:szCs w:val="28"/>
          <w:u w:val="single"/>
        </w:rPr>
        <w:t xml:space="preserve"> в структуре пространственной организации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bookmarkEnd w:id="44"/>
    </w:p>
    <w:p w:rsidR="00F925D2" w:rsidRPr="00D12952" w:rsidRDefault="00F925D2" w:rsidP="00F925D2">
      <w:r w:rsidRPr="00D12952">
        <w:t>Республика Татарстан является субъектом Российской Федерации, расположена в центре Европейской части России на Восточно-Европейской равнине, в месте слияния двух рек</w:t>
      </w:r>
      <w:r w:rsidR="00CE56FD" w:rsidRPr="00D12952">
        <w:t> – </w:t>
      </w:r>
      <w:r w:rsidRPr="00D12952">
        <w:t>Волги и Камы. Территориально входит в состав Приволжского федерального округа, экономически относится к</w:t>
      </w:r>
      <w:r w:rsidR="00CE56FD" w:rsidRPr="00D12952">
        <w:t> </w:t>
      </w:r>
      <w:r w:rsidRPr="00D12952">
        <w:t>Поволжскому экономическому району. Столица республики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город Казань.</w:t>
      </w:r>
    </w:p>
    <w:p w:rsidR="00F925D2" w:rsidRPr="00D12952" w:rsidRDefault="00F925D2" w:rsidP="00F925D2">
      <w:r w:rsidRPr="00D12952">
        <w:t>Республика Татарстан граничит с Кировской, Ульяновской, Самарской и</w:t>
      </w:r>
      <w:r w:rsidR="00CE56FD" w:rsidRPr="00D12952">
        <w:t> </w:t>
      </w:r>
      <w:r w:rsidRPr="00D12952">
        <w:t>Оренбургской областями, Республикой Башкортостан, Республикой Марий Эл, Удмуртской Республикой и Чувашской Республикой. Площадь рассматриваемого субъекта составляет 67</w:t>
      </w:r>
      <w:r w:rsidR="00CE56FD" w:rsidRPr="00D12952">
        <w:t> </w:t>
      </w:r>
      <w:r w:rsidRPr="00D12952">
        <w:t>847</w:t>
      </w:r>
      <w:r w:rsidR="00CE56FD" w:rsidRPr="00D12952">
        <w:t> </w:t>
      </w:r>
      <w:r w:rsidRPr="00D12952">
        <w:t>км</w:t>
      </w:r>
      <w:r w:rsidRPr="00D12952">
        <w:rPr>
          <w:vertAlign w:val="superscript"/>
        </w:rPr>
        <w:t>2</w:t>
      </w:r>
      <w:r w:rsidRPr="00D12952">
        <w:t>, протяженность территории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290</w:t>
      </w:r>
      <w:r w:rsidR="00CE56FD" w:rsidRPr="00D12952">
        <w:t> </w:t>
      </w:r>
      <w:r w:rsidRPr="00D12952">
        <w:t>км с севера на юг и 460</w:t>
      </w:r>
      <w:r w:rsidR="00CE56FD" w:rsidRPr="00D12952">
        <w:t> </w:t>
      </w:r>
      <w:r w:rsidRPr="00D12952">
        <w:t>км с запада на восток.</w:t>
      </w:r>
    </w:p>
    <w:p w:rsidR="00F925D2" w:rsidRPr="00D12952" w:rsidRDefault="00F925D2" w:rsidP="00F925D2">
      <w:r w:rsidRPr="00D12952">
        <w:t>В рамках муниципального устройства республики, в границах административно-территориальных единиц Татарстана образовано956 муниципальных образований:</w:t>
      </w:r>
    </w:p>
    <w:p w:rsidR="00F925D2" w:rsidRPr="00D12952" w:rsidRDefault="00F925D2" w:rsidP="00F925D2">
      <w:pPr>
        <w:pStyle w:val="a6"/>
      </w:pPr>
      <w:r w:rsidRPr="00D12952">
        <w:t>2 городских округа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43 муниципальных района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39 городских поселений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872 сельских поселения.</w:t>
      </w:r>
    </w:p>
    <w:p w:rsidR="00F925D2" w:rsidRPr="00D12952" w:rsidRDefault="00F925D2" w:rsidP="00F925D2">
      <w:proofErr w:type="spellStart"/>
      <w:r w:rsidRPr="00D12952">
        <w:t>Елабужский</w:t>
      </w:r>
      <w:proofErr w:type="spellEnd"/>
      <w:r w:rsidRPr="00D12952">
        <w:t xml:space="preserve">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</w:t>
      </w:r>
      <w:r w:rsidR="00B9575A">
        <w:t xml:space="preserve"> </w:t>
      </w:r>
      <w:r w:rsidRPr="00D12952">
        <w:t>расположен в 215</w:t>
      </w:r>
      <w:r w:rsidR="00CE56FD" w:rsidRPr="00D12952">
        <w:t> </w:t>
      </w:r>
      <w:r w:rsidRPr="00D12952">
        <w:t>км от города Казани. Площадь района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1362,1 км². На севере и северо-востоке </w:t>
      </w:r>
      <w:proofErr w:type="spellStart"/>
      <w:r w:rsidRPr="00D12952">
        <w:t>Елабужский</w:t>
      </w:r>
      <w:proofErr w:type="spellEnd"/>
      <w:r w:rsidRPr="00D12952">
        <w:t xml:space="preserve"> район граничит с Республикой Удмуртия и Менделеевским муниципальным </w:t>
      </w:r>
      <w:r w:rsidRPr="00D12952">
        <w:lastRenderedPageBreak/>
        <w:t>районом, на востоке и юго-востоке</w:t>
      </w:r>
      <w:r w:rsidR="00CE56FD" w:rsidRPr="00D12952">
        <w:t> </w:t>
      </w:r>
      <w:r w:rsidRPr="00D12952">
        <w:t>–</w:t>
      </w:r>
      <w:r w:rsidR="00CE56FD" w:rsidRPr="00D12952">
        <w:t> </w:t>
      </w:r>
      <w:proofErr w:type="spellStart"/>
      <w:r w:rsidRPr="00D12952">
        <w:t>Тукаевским</w:t>
      </w:r>
      <w:proofErr w:type="spellEnd"/>
      <w:r w:rsidRPr="00D12952">
        <w:t xml:space="preserve"> муниципальным районом, городским округом Набережные Челны, на юге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с </w:t>
      </w:r>
      <w:proofErr w:type="spellStart"/>
      <w:r w:rsidRPr="00D12952">
        <w:t>Тукаевским</w:t>
      </w:r>
      <w:proofErr w:type="spellEnd"/>
      <w:r w:rsidRPr="00D12952">
        <w:t xml:space="preserve"> и Нижнекамским районами, на западе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с </w:t>
      </w:r>
      <w:proofErr w:type="spellStart"/>
      <w:r w:rsidRPr="00D12952">
        <w:t>Мамадышским</w:t>
      </w:r>
      <w:proofErr w:type="spellEnd"/>
      <w:r w:rsidRPr="00D12952">
        <w:t xml:space="preserve"> районом Республики Татарстан. </w:t>
      </w:r>
      <w:proofErr w:type="spellStart"/>
      <w:r w:rsidRPr="00D12952">
        <w:t>Елабужский</w:t>
      </w:r>
      <w:proofErr w:type="spellEnd"/>
      <w:r w:rsidRPr="00D12952">
        <w:t xml:space="preserve"> район входит в состав </w:t>
      </w:r>
      <w:proofErr w:type="spellStart"/>
      <w:r w:rsidRPr="00D12952">
        <w:t>Набережночелнинской</w:t>
      </w:r>
      <w:proofErr w:type="spellEnd"/>
      <w:r w:rsidRPr="00D12952">
        <w:t xml:space="preserve"> агломерации.</w:t>
      </w:r>
    </w:p>
    <w:p w:rsidR="00F925D2" w:rsidRPr="00D12952" w:rsidRDefault="00F925D2" w:rsidP="00F925D2">
      <w:r w:rsidRPr="00D12952">
        <w:t xml:space="preserve">В состав </w:t>
      </w:r>
      <w:proofErr w:type="spellStart"/>
      <w:r w:rsidRPr="00D12952">
        <w:t>Елабужского</w:t>
      </w:r>
      <w:proofErr w:type="spellEnd"/>
      <w:r w:rsidRPr="00D12952">
        <w:t xml:space="preserve"> района входит одно городское поселение (город Елабуга) и 15 сельских:</w:t>
      </w:r>
    </w:p>
    <w:p w:rsidR="00F925D2" w:rsidRPr="00D12952" w:rsidRDefault="00F925D2" w:rsidP="00F925D2">
      <w:pPr>
        <w:pStyle w:val="a6"/>
      </w:pPr>
      <w:proofErr w:type="spellStart"/>
      <w:r w:rsidRPr="00D12952">
        <w:t>Альметьевское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Бехтеревское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Большееловское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Большекачинское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Большешурнякское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Костенеевское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Лекаревское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Мортовское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Мурзихинское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Поспеловское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Старокуклюкское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Староюрашское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proofErr w:type="spellStart"/>
      <w:r w:rsidRPr="00D12952">
        <w:t>Танайское</w:t>
      </w:r>
      <w:proofErr w:type="spellEnd"/>
      <w:r w:rsidRPr="00D12952">
        <w:t xml:space="preserve">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Татарско-</w:t>
      </w:r>
      <w:proofErr w:type="spellStart"/>
      <w:r w:rsidRPr="00D12952">
        <w:t>Дюм</w:t>
      </w:r>
      <w:proofErr w:type="spellEnd"/>
      <w:r w:rsidRPr="00D12952">
        <w:t>-</w:t>
      </w:r>
      <w:proofErr w:type="spellStart"/>
      <w:r w:rsidRPr="00D12952">
        <w:t>Дюмское</w:t>
      </w:r>
      <w:proofErr w:type="spellEnd"/>
      <w:r w:rsidRPr="00D12952">
        <w:t xml:space="preserve"> сельское поселение;</w:t>
      </w:r>
    </w:p>
    <w:p w:rsidR="00F925D2" w:rsidRPr="00D12952" w:rsidRDefault="00F925D2" w:rsidP="00F925D2">
      <w:pPr>
        <w:pStyle w:val="a6"/>
      </w:pPr>
      <w:proofErr w:type="spellStart"/>
      <w:r w:rsidRPr="00D12952">
        <w:t>Яковлевское</w:t>
      </w:r>
      <w:proofErr w:type="spellEnd"/>
      <w:r w:rsidRPr="00D12952">
        <w:t xml:space="preserve"> сельское поселение.</w:t>
      </w:r>
    </w:p>
    <w:p w:rsidR="0020673A" w:rsidRDefault="0020673A" w:rsidP="0020673A">
      <w:proofErr w:type="spellStart"/>
      <w:r w:rsidRPr="00D12952">
        <w:t>Танайское</w:t>
      </w:r>
      <w:proofErr w:type="spellEnd"/>
      <w:r w:rsidRPr="00D12952">
        <w:t xml:space="preserve"> сельское поселение образовано в соответствии с Законом Республики Татарстан от 31 января 2005 года</w:t>
      </w:r>
      <w:r>
        <w:t xml:space="preserve"> № 22-ЗРТ «Об установлении границ территорий и статусе муниципального образования «</w:t>
      </w:r>
      <w:proofErr w:type="spellStart"/>
      <w:r>
        <w:t>Елабужский</w:t>
      </w:r>
      <w:proofErr w:type="spellEnd"/>
      <w:r>
        <w:t xml:space="preserve"> муниципальный район» и муниципальных образований в его составе».</w:t>
      </w:r>
    </w:p>
    <w:p w:rsidR="0020673A" w:rsidRDefault="0020673A" w:rsidP="0020673A">
      <w:r>
        <w:t xml:space="preserve">В состав </w:t>
      </w:r>
      <w:proofErr w:type="spellStart"/>
      <w:r>
        <w:t>Танайского</w:t>
      </w:r>
      <w:proofErr w:type="spellEnd"/>
      <w:r>
        <w:t xml:space="preserve"> сельского поселения в соответствии с этим законом входят: село Танайка (административный центр), деревни Колосовка и </w:t>
      </w:r>
      <w:proofErr w:type="spellStart"/>
      <w:r>
        <w:t>Хлыстово</w:t>
      </w:r>
      <w:proofErr w:type="spellEnd"/>
      <w:r>
        <w:t>.</w:t>
      </w:r>
    </w:p>
    <w:p w:rsidR="0020673A" w:rsidRDefault="0020673A" w:rsidP="0020673A">
      <w:r>
        <w:t xml:space="preserve">Поселение расположено на северо-востоке Республики Татарстан, в южной части </w:t>
      </w:r>
      <w:proofErr w:type="spellStart"/>
      <w:r>
        <w:t>Елабужского</w:t>
      </w:r>
      <w:proofErr w:type="spellEnd"/>
      <w:r>
        <w:t xml:space="preserve"> муниципального района. </w:t>
      </w:r>
      <w:proofErr w:type="spellStart"/>
      <w:r>
        <w:t>Танайское</w:t>
      </w:r>
      <w:proofErr w:type="spellEnd"/>
      <w:r>
        <w:t xml:space="preserve"> сельское </w:t>
      </w:r>
      <w:r>
        <w:lastRenderedPageBreak/>
        <w:t xml:space="preserve">поселение граничит на севере с </w:t>
      </w:r>
      <w:proofErr w:type="spellStart"/>
      <w:r>
        <w:t>Большекачкинским</w:t>
      </w:r>
      <w:proofErr w:type="spellEnd"/>
      <w:r>
        <w:t xml:space="preserve"> сельским поселением, на северо-западе и западе с </w:t>
      </w:r>
      <w:proofErr w:type="spellStart"/>
      <w:r>
        <w:t>Лекаревским</w:t>
      </w:r>
      <w:proofErr w:type="spellEnd"/>
      <w:r>
        <w:t xml:space="preserve"> сельским поселением, на юго-западе с </w:t>
      </w:r>
      <w:proofErr w:type="spellStart"/>
      <w:r>
        <w:t>Мурзихинским</w:t>
      </w:r>
      <w:proofErr w:type="spellEnd"/>
      <w:r>
        <w:t xml:space="preserve"> сельским поселением </w:t>
      </w:r>
      <w:proofErr w:type="spellStart"/>
      <w:r>
        <w:t>Елабужского</w:t>
      </w:r>
      <w:proofErr w:type="spellEnd"/>
      <w:r>
        <w:t xml:space="preserve"> муниципального района, на востоке с городским поселением «г. Елабуга» и на юге с </w:t>
      </w:r>
      <w:proofErr w:type="spellStart"/>
      <w:r>
        <w:t>Красноключинским</w:t>
      </w:r>
      <w:proofErr w:type="spellEnd"/>
      <w:r>
        <w:t xml:space="preserve"> и </w:t>
      </w:r>
      <w:proofErr w:type="spellStart"/>
      <w:r>
        <w:t>Простинским</w:t>
      </w:r>
      <w:proofErr w:type="spellEnd"/>
      <w:r>
        <w:t xml:space="preserve"> сельскими поселениями Нижнекамского муниципального района.</w:t>
      </w:r>
    </w:p>
    <w:p w:rsidR="0020673A" w:rsidRDefault="0020673A" w:rsidP="0020673A">
      <w:r>
        <w:t xml:space="preserve">Общая площадь </w:t>
      </w:r>
      <w:proofErr w:type="spellStart"/>
      <w:r>
        <w:t>Танайского</w:t>
      </w:r>
      <w:proofErr w:type="spellEnd"/>
      <w:r>
        <w:t xml:space="preserve"> сельского поселения составляет 12828,2 га, в т. ч. площадь населенных пунктов 1254,7 га, из них: с. Танайка – 473,2 га, д.</w:t>
      </w:r>
      <w:r w:rsidR="00CB48B4">
        <w:t> </w:t>
      </w:r>
      <w:r>
        <w:t>Колосовка – 572,2 га и д. </w:t>
      </w:r>
      <w:proofErr w:type="spellStart"/>
      <w:r>
        <w:t>Хлыстово</w:t>
      </w:r>
      <w:proofErr w:type="spellEnd"/>
      <w:r>
        <w:t> – 209,3 га (согласно картографическому материалу).</w:t>
      </w:r>
    </w:p>
    <w:p w:rsidR="0020673A" w:rsidRDefault="0020673A" w:rsidP="0020673A">
      <w:r w:rsidRPr="00101AEC">
        <w:t>Земли лесного фонда занимают территорию 305,9</w:t>
      </w:r>
      <w:r>
        <w:t> </w:t>
      </w:r>
      <w:r w:rsidRPr="00101AEC">
        <w:t>га, что составляет около 2,4</w:t>
      </w:r>
      <w:r>
        <w:t> </w:t>
      </w:r>
      <w:r w:rsidRPr="00101AEC">
        <w:t>% от всей площади сельского поселения</w:t>
      </w:r>
      <w:r>
        <w:t>.</w:t>
      </w:r>
    </w:p>
    <w:p w:rsidR="00F649F6" w:rsidRPr="00D12952" w:rsidRDefault="00F649F6" w:rsidP="00F649F6">
      <w:pPr>
        <w:pStyle w:val="21"/>
        <w:rPr>
          <w:sz w:val="28"/>
          <w:szCs w:val="28"/>
          <w:u w:val="single"/>
        </w:rPr>
      </w:pPr>
      <w:bookmarkStart w:id="45" w:name="_Toc515635345"/>
      <w:r w:rsidRPr="00D12952">
        <w:rPr>
          <w:sz w:val="28"/>
          <w:szCs w:val="28"/>
          <w:u w:val="single"/>
        </w:rPr>
        <w:t>Социально-экономическая характеристика</w:t>
      </w:r>
      <w:r w:rsidR="00BC2DDC" w:rsidRPr="00D12952">
        <w:rPr>
          <w:sz w:val="28"/>
          <w:szCs w:val="28"/>
          <w:u w:val="single"/>
        </w:rPr>
        <w:t xml:space="preserve"> поселения</w:t>
      </w:r>
      <w:r w:rsidRPr="00D12952">
        <w:rPr>
          <w:sz w:val="28"/>
          <w:szCs w:val="28"/>
          <w:u w:val="single"/>
        </w:rPr>
        <w:t>, характеристика градостроительной деятельности</w:t>
      </w:r>
      <w:r w:rsidR="00BC2DDC" w:rsidRPr="00D12952">
        <w:rPr>
          <w:sz w:val="28"/>
          <w:szCs w:val="28"/>
          <w:u w:val="single"/>
        </w:rPr>
        <w:t xml:space="preserve"> на территории поселения</w:t>
      </w:r>
      <w:r w:rsidRPr="00D12952">
        <w:rPr>
          <w:sz w:val="28"/>
          <w:szCs w:val="28"/>
          <w:u w:val="single"/>
        </w:rPr>
        <w:t>, включая деятельность в сфере транспорта, оценк</w:t>
      </w:r>
      <w:r w:rsidR="00BC2DDC" w:rsidRPr="00D12952">
        <w:rPr>
          <w:sz w:val="28"/>
          <w:szCs w:val="28"/>
          <w:u w:val="single"/>
        </w:rPr>
        <w:t>у</w:t>
      </w:r>
      <w:r w:rsidRPr="00D12952">
        <w:rPr>
          <w:sz w:val="28"/>
          <w:szCs w:val="28"/>
          <w:u w:val="single"/>
        </w:rPr>
        <w:t xml:space="preserve"> транспортного спроса</w:t>
      </w:r>
      <w:bookmarkEnd w:id="45"/>
    </w:p>
    <w:p w:rsidR="00BA2D93" w:rsidRPr="007E31EC" w:rsidRDefault="00BA2D93" w:rsidP="00BA2D93">
      <w:pPr>
        <w:pStyle w:val="30"/>
        <w:numPr>
          <w:ilvl w:val="2"/>
          <w:numId w:val="1"/>
        </w:numPr>
        <w:ind w:left="0" w:firstLine="709"/>
      </w:pPr>
      <w:r>
        <w:t>Демографические показатели</w:t>
      </w:r>
    </w:p>
    <w:p w:rsidR="00C85DE3" w:rsidRDefault="00C85DE3" w:rsidP="00C85DE3">
      <w: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C85DE3" w:rsidRDefault="00C85DE3" w:rsidP="00C85DE3">
      <w:r>
        <w:t xml:space="preserve">По состоянию на 1 января 2017 года численность населения муниципального образования </w:t>
      </w:r>
      <w:proofErr w:type="spellStart"/>
      <w:r>
        <w:t>Танайское</w:t>
      </w:r>
      <w:proofErr w:type="spellEnd"/>
      <w:r>
        <w:t xml:space="preserve"> насчитывала </w:t>
      </w:r>
      <w:r w:rsidR="002B7CDC">
        <w:t>3201 человек</w:t>
      </w:r>
      <w:r>
        <w:t>. Динамика численности населения муниципального образования за последние 5 лет представлена в таблице</w:t>
      </w:r>
      <w:r w:rsidR="00A5486C">
        <w:t> </w:t>
      </w:r>
      <w:r>
        <w:t>1.</w:t>
      </w:r>
    </w:p>
    <w:p w:rsidR="00C85DE3" w:rsidRDefault="00C85DE3" w:rsidP="00C85DE3">
      <w:pPr>
        <w:pStyle w:val="afffffff6"/>
      </w:pPr>
      <w:r>
        <w:t xml:space="preserve">Таблица 1 – Динамика численности населения муниципального образования </w:t>
      </w:r>
      <w:proofErr w:type="spellStart"/>
      <w:r>
        <w:t>Танайское</w:t>
      </w:r>
      <w:proofErr w:type="spellEnd"/>
    </w:p>
    <w:p w:rsidR="00D12952" w:rsidRDefault="00D12952" w:rsidP="00C85DE3">
      <w:pPr>
        <w:pStyle w:val="afffffff6"/>
      </w:pPr>
    </w:p>
    <w:p w:rsidR="00D12952" w:rsidRDefault="00D12952" w:rsidP="00C85DE3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159"/>
        <w:gridCol w:w="1340"/>
        <w:gridCol w:w="1341"/>
        <w:gridCol w:w="1341"/>
      </w:tblGrid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159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340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</w:tr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2487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</w:t>
            </w:r>
          </w:p>
        </w:tc>
        <w:tc>
          <w:tcPr>
            <w:tcW w:w="1159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2663</w:t>
            </w:r>
          </w:p>
        </w:tc>
        <w:tc>
          <w:tcPr>
            <w:tcW w:w="1340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3053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3201</w:t>
            </w:r>
          </w:p>
        </w:tc>
      </w:tr>
    </w:tbl>
    <w:p w:rsidR="00D12952" w:rsidRDefault="00D12952" w:rsidP="00C85DE3"/>
    <w:p w:rsidR="00C85DE3" w:rsidRPr="005C58F5" w:rsidRDefault="00C85DE3" w:rsidP="00C85DE3">
      <w:r w:rsidRPr="00BD5521">
        <w:t xml:space="preserve">В муниципальном образовании </w:t>
      </w:r>
      <w:proofErr w:type="spellStart"/>
      <w:r>
        <w:t>Танайское</w:t>
      </w:r>
      <w:proofErr w:type="spellEnd"/>
      <w:r w:rsidRPr="00BD5521">
        <w:t xml:space="preserve"> за последние 5 лет наблюдается стабилизация численности населения на среднем уровне </w:t>
      </w:r>
      <w:r w:rsidR="00C477CA">
        <w:t>2</w:t>
      </w:r>
      <w:r w:rsidR="004428E2">
        <w:t>790</w:t>
      </w:r>
      <w:r>
        <w:t> </w:t>
      </w:r>
      <w:r w:rsidRPr="00BD5521">
        <w:t>человек с</w:t>
      </w:r>
      <w:r w:rsidR="00C477CA">
        <w:t> </w:t>
      </w:r>
      <w:r w:rsidRPr="00BD5521">
        <w:t>нерегулярной флуктуацией: + до 0,</w:t>
      </w:r>
      <w:r w:rsidR="00C477CA">
        <w:t>6</w:t>
      </w:r>
      <w:r>
        <w:t> </w:t>
      </w:r>
      <w:r w:rsidRPr="00BD5521">
        <w:t>%</w:t>
      </w:r>
      <w:r>
        <w:t> </w:t>
      </w:r>
      <w:r w:rsidRPr="00BD5521">
        <w:t>–</w:t>
      </w:r>
      <w:r>
        <w:t> </w:t>
      </w:r>
      <w:r w:rsidRPr="00BD5521">
        <w:t xml:space="preserve">до </w:t>
      </w:r>
      <w:r>
        <w:t>1</w:t>
      </w:r>
      <w:r w:rsidRPr="00BD5521">
        <w:t>,</w:t>
      </w:r>
      <w:r w:rsidR="00C477CA">
        <w:t>4</w:t>
      </w:r>
      <w:r>
        <w:t> </w:t>
      </w:r>
      <w:r w:rsidRPr="00BD5521">
        <w:t>%.</w:t>
      </w:r>
    </w:p>
    <w:p w:rsidR="00E02D39" w:rsidRPr="00FB3815" w:rsidRDefault="00E02D39" w:rsidP="00E02D39">
      <w:pPr>
        <w:pStyle w:val="30"/>
      </w:pPr>
      <w:bookmarkStart w:id="46" w:name="_Toc507456704"/>
      <w:bookmarkStart w:id="47" w:name="_Hlk516064122"/>
      <w:r w:rsidRPr="00FB3815">
        <w:t>Оценка транспортного спроса</w:t>
      </w:r>
      <w:bookmarkEnd w:id="46"/>
    </w:p>
    <w:p w:rsidR="00E02D39" w:rsidRPr="00FB3815" w:rsidRDefault="00E02D39" w:rsidP="00E02D39">
      <w:bookmarkStart w:id="48" w:name="_Hlk516064104"/>
      <w:bookmarkEnd w:id="47"/>
      <w:r w:rsidRPr="00FB3815">
        <w:t>Транспортный спрос – устойчивый объем, совершаемых транспортных перемещений, сложившейся в результате социально-экономических процессов, проходящих на отдельной территории. Транспортный спрос выражается в терминах числа людей, объема или массы груза в единицу времени.</w:t>
      </w:r>
    </w:p>
    <w:p w:rsidR="00E02D39" w:rsidRPr="00FB3815" w:rsidRDefault="00E02D39" w:rsidP="00E02D39">
      <w:r w:rsidRPr="00FB3815">
        <w:t xml:space="preserve">Транспортный спрос определяется рядом составляющих, таких как данные статистики (сведения о населении, о трудоспособном населении, о рабочих местах, о количестве студентов и т. д.), а также статистики о распределении корреспонденций по целям поездок. Обычно транспортный спрос формируется четырьмя видами источников и целей совершения транспортных корреспонденций: </w:t>
      </w:r>
      <w:r>
        <w:t>«</w:t>
      </w:r>
      <w:r w:rsidRPr="00FB3815">
        <w:t>Дом</w:t>
      </w:r>
      <w:r>
        <w:t>»</w:t>
      </w:r>
      <w:r w:rsidRPr="00FB3815">
        <w:t xml:space="preserve">, </w:t>
      </w:r>
      <w:r>
        <w:t>«</w:t>
      </w:r>
      <w:r w:rsidRPr="00FB3815">
        <w:t>Работа</w:t>
      </w:r>
      <w:r>
        <w:t>»</w:t>
      </w:r>
      <w:r w:rsidRPr="00FB3815">
        <w:t xml:space="preserve">, </w:t>
      </w:r>
      <w:r>
        <w:t>«</w:t>
      </w:r>
      <w:r w:rsidRPr="00FB3815">
        <w:t>Прочее</w:t>
      </w:r>
      <w:r>
        <w:t>»</w:t>
      </w:r>
      <w:r w:rsidRPr="00FB3815">
        <w:t xml:space="preserve">, </w:t>
      </w:r>
      <w:r>
        <w:t>«</w:t>
      </w:r>
      <w:r w:rsidRPr="00FB3815">
        <w:t>Учеба</w:t>
      </w:r>
      <w:r>
        <w:t>»</w:t>
      </w:r>
      <w:r w:rsidRPr="00FB3815">
        <w:rPr>
          <w:rStyle w:val="aff5"/>
          <w:rFonts w:eastAsia="Calibri"/>
        </w:rPr>
        <w:footnoteReference w:id="2"/>
      </w:r>
      <w:r w:rsidRPr="00FB3815">
        <w:t>. К виду «Прочее» относятся культурно-бытовые и рекреационные корреспонденции, т. е. корреспонденции, для которых источниками или целями являются рабочие места в сфере услуг. Минимально возможный набор слоев спроса содержит два слоя спроса. Это спрос на передвижение от дома на работу и с работы домой.</w:t>
      </w:r>
    </w:p>
    <w:p w:rsidR="00E02D39" w:rsidRPr="00FB3815" w:rsidRDefault="00E02D39" w:rsidP="00E02D39">
      <w:r w:rsidRPr="00FB3815">
        <w:t xml:space="preserve">Так как </w:t>
      </w:r>
      <w:proofErr w:type="spellStart"/>
      <w:r w:rsidR="00860F6A">
        <w:t>Танайское</w:t>
      </w:r>
      <w:proofErr w:type="spellEnd"/>
      <w:r w:rsidR="00860F6A">
        <w:t xml:space="preserve"> сельское поселение является населенным пунктом</w:t>
      </w:r>
      <w:r w:rsidR="00AA2777">
        <w:t xml:space="preserve"> </w:t>
      </w:r>
      <w:r w:rsidRPr="00FB3815">
        <w:t>с</w:t>
      </w:r>
      <w:r w:rsidR="00860F6A">
        <w:t> </w:t>
      </w:r>
      <w:r w:rsidRPr="00FB3815">
        <w:t xml:space="preserve">преобладанием </w:t>
      </w:r>
      <w:r w:rsidR="00860F6A">
        <w:t xml:space="preserve">граждан </w:t>
      </w:r>
      <w:r w:rsidRPr="00FB3815">
        <w:t xml:space="preserve">трудоспособного возраста, то большинство </w:t>
      </w:r>
      <w:r w:rsidRPr="00FB3815">
        <w:lastRenderedPageBreak/>
        <w:t>корреспонденций приходится на</w:t>
      </w:r>
      <w:r w:rsidR="00860F6A">
        <w:t> </w:t>
      </w:r>
      <w:r w:rsidRPr="00FB3815">
        <w:t xml:space="preserve">слои спроса </w:t>
      </w:r>
      <w:r>
        <w:t>«</w:t>
      </w:r>
      <w:r w:rsidRPr="00FB3815">
        <w:t>Дом</w:t>
      </w:r>
      <w:r>
        <w:t> </w:t>
      </w:r>
      <w:r w:rsidRPr="00FB3815">
        <w:t>–</w:t>
      </w:r>
      <w:r>
        <w:t> </w:t>
      </w:r>
      <w:r w:rsidRPr="00FB3815">
        <w:t>Работа</w:t>
      </w:r>
      <w:r>
        <w:t>»</w:t>
      </w:r>
      <w:r w:rsidRPr="00FB3815">
        <w:t xml:space="preserve"> и </w:t>
      </w:r>
      <w:r>
        <w:t>«</w:t>
      </w:r>
      <w:r w:rsidRPr="00FB3815">
        <w:t>Работа</w:t>
      </w:r>
      <w:r>
        <w:t> </w:t>
      </w:r>
      <w:r w:rsidRPr="00FB3815">
        <w:t>–</w:t>
      </w:r>
      <w:r>
        <w:t> </w:t>
      </w:r>
      <w:r w:rsidRPr="00FB3815">
        <w:t>Дом</w:t>
      </w:r>
      <w:r>
        <w:t>»</w:t>
      </w:r>
      <w:r w:rsidRPr="00FB3815">
        <w:t xml:space="preserve">. Среднее значение корреспонденций в день на одного жителя </w:t>
      </w:r>
      <w:proofErr w:type="spellStart"/>
      <w:r w:rsidR="00860F6A">
        <w:t>Танайского</w:t>
      </w:r>
      <w:proofErr w:type="spellEnd"/>
      <w:r w:rsidR="00860F6A">
        <w:t xml:space="preserve"> сельского поселения</w:t>
      </w:r>
      <w:r w:rsidRPr="00FB3815">
        <w:t xml:space="preserve"> составляет 2</w:t>
      </w:r>
      <w:r>
        <w:t>–</w:t>
      </w:r>
      <w:r w:rsidRPr="00FB3815">
        <w:t>3 единицы.</w:t>
      </w:r>
    </w:p>
    <w:p w:rsidR="00E02D39" w:rsidRPr="00FB3815" w:rsidRDefault="00E02D39" w:rsidP="00E02D39">
      <w:r w:rsidRPr="00FB3815">
        <w:t>Действующий в настоящее время СНиП 2.07.01-89* «Градостроительство. Планировка и застройка городских и сельских поселений» нормирует затраты времени в городах</w:t>
      </w:r>
      <w:r w:rsidR="00860F6A">
        <w:t xml:space="preserve"> и сельских поселениях</w:t>
      </w:r>
      <w:r w:rsidRPr="00FB3815">
        <w:t xml:space="preserve"> на передвижение от мест проживания до мест работы. В соответствии с его требованиями для 90 % трудящихся затраты времени на передвижение к месту работы для населения </w:t>
      </w:r>
      <w:proofErr w:type="spellStart"/>
      <w:r w:rsidR="00860F6A">
        <w:t>Танайского</w:t>
      </w:r>
      <w:proofErr w:type="spellEnd"/>
      <w:r w:rsidR="00860F6A">
        <w:t xml:space="preserve"> сельского поселения</w:t>
      </w:r>
      <w:r w:rsidRPr="00FB3815">
        <w:t xml:space="preserve"> не должны превышать 3</w:t>
      </w:r>
      <w:r w:rsidR="00860F6A">
        <w:t>0</w:t>
      </w:r>
      <w:r w:rsidRPr="00FB3815">
        <w:t xml:space="preserve"> минут. Планировочная структура </w:t>
      </w:r>
      <w:r w:rsidR="00860F6A">
        <w:t>рассматриваемого населенного пункта</w:t>
      </w:r>
      <w:r w:rsidRPr="00FB3815">
        <w:t xml:space="preserve"> позволяет осуществить доставку рабочих к местам приложения труда за</w:t>
      </w:r>
      <w:r w:rsidR="00860F6A">
        <w:t> </w:t>
      </w:r>
      <w:r w:rsidRPr="00FB3815">
        <w:t>отведенное время.</w:t>
      </w:r>
    </w:p>
    <w:p w:rsidR="0050386F" w:rsidRPr="00B759AC" w:rsidRDefault="0050386F" w:rsidP="0050386F">
      <w:pPr>
        <w:pStyle w:val="21"/>
        <w:rPr>
          <w:sz w:val="28"/>
          <w:szCs w:val="28"/>
          <w:u w:val="single"/>
        </w:rPr>
      </w:pPr>
      <w:bookmarkStart w:id="49" w:name="_Toc515635346"/>
      <w:bookmarkEnd w:id="48"/>
      <w:r w:rsidRPr="00B759AC">
        <w:rPr>
          <w:sz w:val="28"/>
          <w:szCs w:val="28"/>
          <w:u w:val="single"/>
        </w:rPr>
        <w:t>Характеристика функционирования и показатели работы транспортной инфраструктуры по видам транспорта</w:t>
      </w:r>
      <w:bookmarkEnd w:id="49"/>
    </w:p>
    <w:p w:rsidR="0016036C" w:rsidRDefault="0016036C" w:rsidP="0016036C">
      <w:r>
        <w:t xml:space="preserve">Развитие транспортной системы муниципального образования </w:t>
      </w:r>
      <w:proofErr w:type="spellStart"/>
      <w:r>
        <w:t>Танайское</w:t>
      </w:r>
      <w:proofErr w:type="spellEnd"/>
      <w:r>
        <w:t xml:space="preserve"> является необходимым условием улучшения качества жизни населения муниципального образования.</w:t>
      </w:r>
    </w:p>
    <w:p w:rsidR="0016036C" w:rsidRDefault="0016036C" w:rsidP="0016036C">
      <w: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6036C" w:rsidRDefault="0016036C" w:rsidP="0016036C">
      <w:r>
        <w:t>Основными структурными элементами транспортной инфраструктуры муниципального образования являются: сеть улиц и дорог, а также сопряженная с ней сеть общественного транспорта.</w:t>
      </w:r>
    </w:p>
    <w:p w:rsidR="0016036C" w:rsidRDefault="0016036C" w:rsidP="0016036C">
      <w:r>
        <w:t xml:space="preserve">Внешние транспортно-экономические связи муниципального образования </w:t>
      </w:r>
      <w:proofErr w:type="spellStart"/>
      <w:r>
        <w:t>Танайское</w:t>
      </w:r>
      <w:proofErr w:type="spellEnd"/>
      <w:r>
        <w:t xml:space="preserve"> с другими регионами осуществляются автомобильным (индивидуальным и общественным) видами транспорта.</w:t>
      </w:r>
    </w:p>
    <w:p w:rsidR="0016036C" w:rsidRDefault="0016036C" w:rsidP="0016036C">
      <w:r>
        <w:t xml:space="preserve">Автомобильный транспорт является основным видом транспорта, которым </w:t>
      </w:r>
      <w:r>
        <w:lastRenderedPageBreak/>
        <w:t>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16036C" w:rsidRDefault="0016036C" w:rsidP="0016036C">
      <w:r>
        <w:t xml:space="preserve">Пассажирские перевозки автомобильным транспортом общего пользования в муниципальном образовании </w:t>
      </w:r>
      <w:proofErr w:type="spellStart"/>
      <w:r>
        <w:t>Танайское</w:t>
      </w:r>
      <w:proofErr w:type="spellEnd"/>
      <w:r>
        <w:t xml:space="preserve"> осуществляются по пригородному муниципальному маршруту № 102 </w:t>
      </w:r>
      <w:r w:rsidRPr="00ED51BE">
        <w:t>Елабуга-</w:t>
      </w:r>
      <w:proofErr w:type="spellStart"/>
      <w:r w:rsidRPr="00ED51BE">
        <w:t>н.п</w:t>
      </w:r>
      <w:proofErr w:type="spellEnd"/>
      <w:r w:rsidRPr="00ED51BE">
        <w:t>.</w:t>
      </w:r>
      <w:r>
        <w:t> </w:t>
      </w:r>
      <w:r w:rsidRPr="00ED51BE">
        <w:t>Танайка</w:t>
      </w:r>
      <w:r>
        <w:t xml:space="preserve">, № 106 </w:t>
      </w:r>
      <w:r w:rsidRPr="00162E1D">
        <w:t>Елабуга-</w:t>
      </w:r>
      <w:proofErr w:type="spellStart"/>
      <w:r w:rsidRPr="00162E1D">
        <w:t>н.п</w:t>
      </w:r>
      <w:proofErr w:type="spellEnd"/>
      <w:r w:rsidRPr="00162E1D">
        <w:t>.</w:t>
      </w:r>
      <w:r>
        <w:t> </w:t>
      </w:r>
      <w:r w:rsidRPr="00162E1D">
        <w:t>Качка</w:t>
      </w:r>
      <w:r>
        <w:t xml:space="preserve">, № 107 </w:t>
      </w:r>
      <w:r w:rsidRPr="00162E1D">
        <w:t>Елабуга-</w:t>
      </w:r>
      <w:proofErr w:type="spellStart"/>
      <w:r w:rsidRPr="00162E1D">
        <w:t>н.п</w:t>
      </w:r>
      <w:proofErr w:type="spellEnd"/>
      <w:r w:rsidRPr="00162E1D">
        <w:t>. Колосовка</w:t>
      </w:r>
      <w:r>
        <w:t>.</w:t>
      </w:r>
    </w:p>
    <w:p w:rsidR="0016036C" w:rsidRDefault="0016036C" w:rsidP="0016036C">
      <w:r>
        <w:t xml:space="preserve">Схема пригородных муниципальных маршрутов регулярных перевозок Республики, проходящих по территории муниципального образования </w:t>
      </w:r>
      <w:proofErr w:type="spellStart"/>
      <w:r>
        <w:t>Танайское</w:t>
      </w:r>
      <w:proofErr w:type="spellEnd"/>
      <w:r>
        <w:t>, показана на рисунке </w:t>
      </w:r>
      <w:r w:rsidR="002314E5">
        <w:t>1</w:t>
      </w:r>
      <w:r>
        <w:t>.</w:t>
      </w:r>
    </w:p>
    <w:p w:rsidR="0016036C" w:rsidRDefault="0016036C" w:rsidP="0016036C">
      <w:r>
        <w:t>Доля территорий, находящихся в нормативно-пешеходной доступности остановочных пунктов составляет 95 %.</w:t>
      </w:r>
    </w:p>
    <w:p w:rsidR="0016036C" w:rsidRDefault="0016036C" w:rsidP="0016036C">
      <w:pPr>
        <w:sectPr w:rsidR="0016036C" w:rsidSect="00AD2F20">
          <w:footerReference w:type="even" r:id="rId13"/>
          <w:footerReference w:type="default" r:id="rId14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Железнодорожный, водный и воздушный виды транспорта не используются.</w:t>
      </w:r>
    </w:p>
    <w:p w:rsidR="0016036C" w:rsidRDefault="0016036C" w:rsidP="0016036C">
      <w:pPr>
        <w:pStyle w:val="afffffff4"/>
      </w:pPr>
      <w:bookmarkStart w:id="50" w:name="_Hlk516143930"/>
      <w:r>
        <w:rPr>
          <w:noProof/>
          <w:lang w:eastAsia="ru-RU"/>
        </w:rPr>
        <w:lastRenderedPageBreak/>
        <w:drawing>
          <wp:inline distT="0" distB="0" distL="0" distR="0">
            <wp:extent cx="7657206" cy="54163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018" cy="54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6C" w:rsidRDefault="0016036C" w:rsidP="0016036C">
      <w:pPr>
        <w:pStyle w:val="afffffff4"/>
        <w:rPr>
          <w:noProof/>
        </w:rPr>
        <w:sectPr w:rsidR="0016036C" w:rsidSect="00EA3759">
          <w:footerReference w:type="even" r:id="rId16"/>
          <w:footerReference w:type="default" r:id="rId17"/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  <w:bookmarkStart w:id="51" w:name="_Hlk509317445"/>
      <w:r>
        <w:rPr>
          <w:noProof/>
        </w:rPr>
        <w:t>Рисунок </w:t>
      </w:r>
      <w:r w:rsidR="009A380F">
        <w:rPr>
          <w:noProof/>
        </w:rPr>
        <w:t>1</w:t>
      </w:r>
      <w:r>
        <w:rPr>
          <w:noProof/>
        </w:rPr>
        <w:t> – Схема движения пригородных муниципальных маршрутов</w:t>
      </w:r>
      <w:bookmarkEnd w:id="51"/>
    </w:p>
    <w:p w:rsidR="00486A94" w:rsidRPr="00B759AC" w:rsidRDefault="00025A36" w:rsidP="00025A36">
      <w:pPr>
        <w:pStyle w:val="21"/>
        <w:rPr>
          <w:sz w:val="28"/>
          <w:szCs w:val="28"/>
          <w:u w:val="single"/>
        </w:rPr>
      </w:pPr>
      <w:bookmarkStart w:id="52" w:name="_Toc515635347"/>
      <w:bookmarkEnd w:id="50"/>
      <w:r w:rsidRPr="00B759AC">
        <w:rPr>
          <w:sz w:val="28"/>
          <w:szCs w:val="28"/>
          <w:u w:val="single"/>
        </w:rPr>
        <w:lastRenderedPageBreak/>
        <w:t>Характеристика сети дорог</w:t>
      </w:r>
      <w:r w:rsidR="00BC2DDC" w:rsidRPr="00B759AC">
        <w:rPr>
          <w:sz w:val="28"/>
          <w:szCs w:val="28"/>
          <w:u w:val="single"/>
        </w:rPr>
        <w:t xml:space="preserve"> поселения</w:t>
      </w:r>
      <w:r w:rsidR="00486A94" w:rsidRPr="00B759AC">
        <w:rPr>
          <w:sz w:val="28"/>
          <w:szCs w:val="28"/>
          <w:u w:val="single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B759AC">
        <w:rPr>
          <w:sz w:val="28"/>
          <w:szCs w:val="28"/>
          <w:u w:val="single"/>
        </w:rPr>
        <w:t>у</w:t>
      </w:r>
      <w:r w:rsidR="00486A94" w:rsidRPr="00B759AC">
        <w:rPr>
          <w:sz w:val="28"/>
          <w:szCs w:val="28"/>
          <w:u w:val="single"/>
        </w:rPr>
        <w:t xml:space="preserve"> качества содержания дорог</w:t>
      </w:r>
      <w:bookmarkEnd w:id="52"/>
    </w:p>
    <w:p w:rsidR="00017364" w:rsidRDefault="00017364" w:rsidP="00017364">
      <w:r>
        <w:t xml:space="preserve">Автомобильные дороги являются важнейшей составной частью транспортной инфраструктуры муниципального образования </w:t>
      </w:r>
      <w:proofErr w:type="spellStart"/>
      <w:r>
        <w:t>Танайское</w:t>
      </w:r>
      <w:proofErr w:type="spellEnd"/>
      <w:r>
        <w:t xml:space="preserve">. Они связывают территорию поселения с населенными пунктами </w:t>
      </w:r>
      <w:proofErr w:type="spellStart"/>
      <w:r>
        <w:t>Елабужского</w:t>
      </w:r>
      <w:proofErr w:type="spellEnd"/>
      <w:r>
        <w:t xml:space="preserve"> района и Республикой Татарстан, населенные пункты поселения с административным центром – с. Танайка,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 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 улучшения качества жизни населения.</w:t>
      </w:r>
    </w:p>
    <w:p w:rsidR="00017364" w:rsidRDefault="00017364" w:rsidP="00017364">
      <w:r>
        <w:t xml:space="preserve">Внешние связи муниципального образования </w:t>
      </w:r>
      <w:proofErr w:type="spellStart"/>
      <w:r>
        <w:t>Танайского</w:t>
      </w:r>
      <w:proofErr w:type="spellEnd"/>
      <w:r>
        <w:t xml:space="preserve"> с г. Елабугой и другими населенными пунктами Республики Татарстан осуществляются по автодороге федерального значения М-7 «Волга» Москва – Владимир – Нижний Новгород – Казань – Уфа протяженностью в пределах поселения 10,4 км.</w:t>
      </w:r>
    </w:p>
    <w:p w:rsidR="00017364" w:rsidRDefault="00017364" w:rsidP="00017364">
      <w:r>
        <w:t xml:space="preserve">По территории </w:t>
      </w:r>
      <w:proofErr w:type="spellStart"/>
      <w:r w:rsidR="007C7A27">
        <w:t>Танайского</w:t>
      </w:r>
      <w:proofErr w:type="spellEnd"/>
      <w:r>
        <w:t xml:space="preserve"> сельского поселения проходят 3 автодороги регионального значения: </w:t>
      </w:r>
      <w:r w:rsidRPr="00017364">
        <w:t>Елабуга-</w:t>
      </w:r>
      <w:proofErr w:type="spellStart"/>
      <w:r w:rsidRPr="00017364">
        <w:t>Лекарево</w:t>
      </w:r>
      <w:proofErr w:type="spellEnd"/>
      <w:r w:rsidRPr="00017364">
        <w:t xml:space="preserve">-Большие </w:t>
      </w:r>
      <w:proofErr w:type="spellStart"/>
      <w:r w:rsidRPr="00017364">
        <w:t>Армалы</w:t>
      </w:r>
      <w:proofErr w:type="spellEnd"/>
      <w:r>
        <w:t xml:space="preserve"> протяженностью 6,6 км, </w:t>
      </w:r>
      <w:r w:rsidRPr="00101AEC">
        <w:t>Елабуга-Танайка</w:t>
      </w:r>
      <w:r>
        <w:t xml:space="preserve"> протяженностью 6,22 км, </w:t>
      </w:r>
      <w:r w:rsidRPr="00101AEC">
        <w:t>Танайка-Колосовка</w:t>
      </w:r>
      <w:r>
        <w:t xml:space="preserve"> протяженностью 2,5 км</w:t>
      </w:r>
      <w:r w:rsidR="00CB5261">
        <w:t xml:space="preserve"> и 1 дорога местного значения</w:t>
      </w:r>
      <w:r w:rsidR="00125995">
        <w:t> – </w:t>
      </w:r>
      <w:r w:rsidR="00CB5261" w:rsidRPr="00101AEC">
        <w:t>Подъезд к полигону ТБО</w:t>
      </w:r>
      <w:r w:rsidR="00CB5261">
        <w:t xml:space="preserve"> протяженность 0,52 км.</w:t>
      </w:r>
    </w:p>
    <w:p w:rsidR="00017364" w:rsidRDefault="00017364" w:rsidP="00017364">
      <w:pPr>
        <w:pStyle w:val="732"/>
      </w:pPr>
      <w:r>
        <w:t xml:space="preserve">Общая протяженность улично-дорожной сети муниципального образования </w:t>
      </w:r>
      <w:r w:rsidR="007C7A27">
        <w:t>Танайское</w:t>
      </w:r>
      <w:r>
        <w:t>составляет</w:t>
      </w:r>
      <w:r w:rsidR="007C7A27">
        <w:t>26,24</w:t>
      </w:r>
      <w:r>
        <w:t xml:space="preserve"> км. Данные по протяженности улично-дорожной сети </w:t>
      </w:r>
      <w:r>
        <w:lastRenderedPageBreak/>
        <w:t>приведены в таблице</w:t>
      </w:r>
      <w:r w:rsidR="00CB5261">
        <w:t> </w:t>
      </w:r>
      <w:r>
        <w:t>2.</w:t>
      </w:r>
    </w:p>
    <w:p w:rsidR="00017364" w:rsidRDefault="00017364" w:rsidP="00017364">
      <w:pPr>
        <w:ind w:firstLine="0"/>
      </w:pPr>
      <w:r>
        <w:t>Таблица</w:t>
      </w:r>
      <w:r w:rsidR="00CB5261">
        <w:t> </w:t>
      </w:r>
      <w:r>
        <w:t xml:space="preserve">2 – Протяженность дорог общего пользования, проходящих в границах муниципального образования </w:t>
      </w:r>
      <w:proofErr w:type="spellStart"/>
      <w:r w:rsidR="00CB5261">
        <w:t>Танайское</w:t>
      </w:r>
      <w:proofErr w:type="spellEnd"/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км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017364">
            <w:pPr>
              <w:ind w:firstLine="0"/>
              <w:jc w:val="center"/>
              <w:rPr>
                <w:sz w:val="24"/>
                <w:szCs w:val="24"/>
              </w:rPr>
            </w:pPr>
            <w:r w:rsidRPr="004428E2">
              <w:rPr>
                <w:sz w:val="24"/>
                <w:szCs w:val="24"/>
              </w:rPr>
              <w:t>44</w:t>
            </w:r>
            <w:r w:rsidR="00017364" w:rsidRPr="004428E2">
              <w:rPr>
                <w:sz w:val="24"/>
                <w:szCs w:val="24"/>
              </w:rPr>
              <w:t>,</w:t>
            </w:r>
            <w:r w:rsidR="007C7A27" w:rsidRPr="004428E2">
              <w:rPr>
                <w:sz w:val="24"/>
                <w:szCs w:val="24"/>
              </w:rPr>
              <w:t>24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15,32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4428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B5261">
              <w:rPr>
                <w:sz w:val="24"/>
                <w:szCs w:val="24"/>
              </w:rPr>
              <w:t>,52</w:t>
            </w:r>
          </w:p>
        </w:tc>
      </w:tr>
    </w:tbl>
    <w:p w:rsidR="00017364" w:rsidRDefault="00CB5261" w:rsidP="00CF3569">
      <w:pPr>
        <w:spacing w:before="120"/>
      </w:pPr>
      <w:r>
        <w:t>Н</w:t>
      </w:r>
      <w:r w:rsidR="00017364">
        <w:t>аибольшая загрузка наблюдается на дороге федерального значения М-7 «Волга» и составляет 40 % от пропускной способности дороги.</w:t>
      </w:r>
    </w:p>
    <w:p w:rsidR="00017364" w:rsidRPr="00147B7C" w:rsidRDefault="00017364" w:rsidP="00017364">
      <w:r>
        <w:t>К недостаткам улично-дорожной сети муниципального образования можно отнести неудовлетворительное состояние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 улицах населенных пунктов.</w:t>
      </w:r>
    </w:p>
    <w:p w:rsidR="006C1BE2" w:rsidRPr="002F75BC" w:rsidRDefault="006C1BE2" w:rsidP="006C1BE2">
      <w:pPr>
        <w:pStyle w:val="21"/>
        <w:tabs>
          <w:tab w:val="clear" w:pos="1559"/>
        </w:tabs>
        <w:rPr>
          <w:sz w:val="28"/>
          <w:szCs w:val="28"/>
          <w:u w:val="single"/>
        </w:rPr>
      </w:pPr>
      <w:bookmarkStart w:id="53" w:name="_Toc515635348"/>
      <w:r w:rsidRPr="002F75BC">
        <w:rPr>
          <w:sz w:val="28"/>
          <w:szCs w:val="28"/>
          <w:u w:val="single"/>
        </w:rPr>
        <w:t>Анализ состава парка транспортных средств и уровня автомобилизации</w:t>
      </w:r>
      <w:r w:rsidR="00482DD6" w:rsidRPr="002F75BC">
        <w:rPr>
          <w:sz w:val="28"/>
          <w:szCs w:val="28"/>
          <w:u w:val="single"/>
        </w:rPr>
        <w:t xml:space="preserve"> в поселении</w:t>
      </w:r>
      <w:r w:rsidRPr="002F75BC">
        <w:rPr>
          <w:sz w:val="28"/>
          <w:szCs w:val="28"/>
          <w:u w:val="single"/>
        </w:rPr>
        <w:t>, обеспеченност</w:t>
      </w:r>
      <w:r w:rsidR="00482DD6" w:rsidRPr="002F75BC">
        <w:rPr>
          <w:sz w:val="28"/>
          <w:szCs w:val="28"/>
          <w:u w:val="single"/>
        </w:rPr>
        <w:t>ь</w:t>
      </w:r>
      <w:r w:rsidRPr="002F75BC">
        <w:rPr>
          <w:sz w:val="28"/>
          <w:szCs w:val="28"/>
          <w:u w:val="single"/>
        </w:rPr>
        <w:t xml:space="preserve"> парковками (парковочными местами)</w:t>
      </w:r>
      <w:bookmarkEnd w:id="53"/>
    </w:p>
    <w:p w:rsidR="00CB5261" w:rsidRDefault="00CB5261" w:rsidP="00CB5261"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</w:t>
      </w:r>
      <w:proofErr w:type="spellStart"/>
      <w:r>
        <w:t>Танайское</w:t>
      </w:r>
      <w:proofErr w:type="spellEnd"/>
      <w:r>
        <w:t xml:space="preserve">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 таблице</w:t>
      </w:r>
      <w:r w:rsidR="007C7A27">
        <w:t> </w:t>
      </w:r>
      <w:r>
        <w:t>3</w:t>
      </w:r>
      <w:r w:rsidRPr="001063C1">
        <w:t>.</w:t>
      </w:r>
    </w:p>
    <w:p w:rsidR="007C7A27" w:rsidRDefault="007C7A27" w:rsidP="00CB5261"/>
    <w:p w:rsidR="00CB5261" w:rsidRDefault="00CB5261" w:rsidP="00CB5261">
      <w:pPr>
        <w:pStyle w:val="afffffff6"/>
      </w:pPr>
      <w:r>
        <w:t>Таблица 3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proofErr w:type="spellStart"/>
      <w:r w:rsidR="00AD3123">
        <w:t>Танайское</w:t>
      </w:r>
      <w:proofErr w:type="spellEnd"/>
      <w:r w:rsidR="002F75BC">
        <w:t xml:space="preserve"> сельское поселение</w:t>
      </w:r>
    </w:p>
    <w:p w:rsidR="002F75BC" w:rsidRDefault="002F75BC" w:rsidP="00CB5261">
      <w:pPr>
        <w:pStyle w:val="afffffff6"/>
      </w:pPr>
    </w:p>
    <w:p w:rsidR="002F75BC" w:rsidRDefault="002F75BC" w:rsidP="00CB5261">
      <w:pPr>
        <w:pStyle w:val="afffffff6"/>
      </w:pP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CB5261" w:rsidRPr="00653199" w:rsidTr="00EA3759">
        <w:tc>
          <w:tcPr>
            <w:tcW w:w="3681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87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154</w:t>
            </w:r>
          </w:p>
        </w:tc>
        <w:tc>
          <w:tcPr>
            <w:tcW w:w="2117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089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2117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</w:tbl>
    <w:p w:rsidR="00CB5261" w:rsidRDefault="00CB5261" w:rsidP="00CB5261">
      <w:pPr>
        <w:spacing w:before="120"/>
      </w:pPr>
      <w: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</w:t>
      </w:r>
    </w:p>
    <w:p w:rsidR="00CB5261" w:rsidRPr="0036748C" w:rsidRDefault="00CB5261" w:rsidP="00CB5261">
      <w:r w:rsidRPr="0036748C"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</w:t>
      </w:r>
      <w:r w:rsidR="005C54B0">
        <w:t> </w:t>
      </w:r>
      <w:r w:rsidRPr="0036748C">
        <w:t>нагрузку на дорожную сеть.</w:t>
      </w:r>
    </w:p>
    <w:p w:rsidR="00CB5261" w:rsidRPr="0036748C" w:rsidRDefault="00CB5261" w:rsidP="00CB5261">
      <w:pPr>
        <w:pStyle w:val="afffffffc"/>
        <w:spacing w:before="0"/>
        <w:rPr>
          <w:szCs w:val="28"/>
        </w:rPr>
      </w:pPr>
      <w:r w:rsidRPr="00806545">
        <w:rPr>
          <w:szCs w:val="28"/>
        </w:rPr>
        <w:t xml:space="preserve">Хранение автотранспорта на территории </w:t>
      </w:r>
      <w:r>
        <w:rPr>
          <w:szCs w:val="28"/>
        </w:rPr>
        <w:t xml:space="preserve">муниципального образования </w:t>
      </w:r>
      <w:proofErr w:type="spellStart"/>
      <w:r w:rsidR="000D2DCC">
        <w:rPr>
          <w:szCs w:val="28"/>
        </w:rPr>
        <w:t>Танайское</w:t>
      </w:r>
      <w:proofErr w:type="spellEnd"/>
      <w:r w:rsidRPr="00806545">
        <w:rPr>
          <w:szCs w:val="28"/>
        </w:rPr>
        <w:t xml:space="preserve"> осуществляется в пределах участков объектов притяжения и</w:t>
      </w:r>
      <w:r w:rsidR="000D2DCC">
        <w:rPr>
          <w:szCs w:val="28"/>
        </w:rPr>
        <w:t> </w:t>
      </w:r>
      <w:r w:rsidRPr="00806545">
        <w:rPr>
          <w:szCs w:val="28"/>
        </w:rPr>
        <w:t>на</w:t>
      </w:r>
      <w:r w:rsidR="000D2DCC">
        <w:rPr>
          <w:szCs w:val="28"/>
        </w:rPr>
        <w:t> </w:t>
      </w:r>
      <w:r w:rsidRPr="00806545">
        <w:rPr>
          <w:szCs w:val="28"/>
        </w:rPr>
        <w:t>придомовых участках жителей поселения.</w:t>
      </w:r>
    </w:p>
    <w:p w:rsidR="00CB5261" w:rsidRDefault="00CB5261" w:rsidP="00CB5261">
      <w:r>
        <w:t xml:space="preserve">Уровень автомобилизации по муниципальному образованию </w:t>
      </w:r>
      <w:proofErr w:type="spellStart"/>
      <w:r w:rsidR="005C54B0">
        <w:t>Танайское</w:t>
      </w:r>
      <w:proofErr w:type="spellEnd"/>
      <w:r>
        <w:t xml:space="preserve"> на</w:t>
      </w:r>
      <w:r w:rsidR="005C54B0">
        <w:t> </w:t>
      </w:r>
      <w:r>
        <w:t xml:space="preserve">2016 год составляет </w:t>
      </w:r>
      <w:r w:rsidR="00125995">
        <w:t>863</w:t>
      </w:r>
      <w:r>
        <w:t xml:space="preserve"> автомобил</w:t>
      </w:r>
      <w:r w:rsidR="00125995">
        <w:t>я</w:t>
      </w:r>
      <w:r>
        <w:t xml:space="preserve"> на 1000 человек.</w:t>
      </w:r>
    </w:p>
    <w:p w:rsidR="00CB5261" w:rsidRDefault="00CB5261" w:rsidP="00CB5261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 w:rsidR="00714156">
        <w:rPr>
          <w:szCs w:val="28"/>
        </w:rPr>
        <w:t>му</w:t>
      </w:r>
      <w:r w:rsidRPr="0061718A">
        <w:rPr>
          <w:szCs w:val="28"/>
        </w:rPr>
        <w:t xml:space="preserve"> расчет</w:t>
      </w:r>
      <w:r w:rsidR="00714156">
        <w:rPr>
          <w:szCs w:val="28"/>
        </w:rPr>
        <w:t>у</w:t>
      </w:r>
      <w:r w:rsidRPr="0061718A">
        <w:rPr>
          <w:szCs w:val="28"/>
        </w:rPr>
        <w:t xml:space="preserve">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>-местах для временного хранения ТС</w:t>
      </w:r>
      <w:r w:rsidR="00714156">
        <w:rPr>
          <w:szCs w:val="28"/>
        </w:rPr>
        <w:t>,</w:t>
      </w:r>
      <w:r w:rsidR="00AA2777">
        <w:rPr>
          <w:szCs w:val="28"/>
        </w:rPr>
        <w:t xml:space="preserve"> 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 w:rsidR="001E5CF6">
        <w:rPr>
          <w:szCs w:val="28"/>
        </w:rPr>
        <w:t xml:space="preserve">образовательных учреждений </w:t>
      </w:r>
      <w:r w:rsidR="001E5CF6" w:rsidRPr="001E5CF6">
        <w:rPr>
          <w:szCs w:val="28"/>
        </w:rPr>
        <w:t>«Танаевский детский сад»</w:t>
      </w:r>
      <w:r w:rsidR="001E5CF6">
        <w:rPr>
          <w:szCs w:val="28"/>
        </w:rPr>
        <w:t xml:space="preserve"> и </w:t>
      </w:r>
      <w:r w:rsidR="001E5CF6"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</w:t>
      </w:r>
      <w:r w:rsidR="001E5CF6">
        <w:rPr>
          <w:szCs w:val="28"/>
        </w:rPr>
        <w:t> и 5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</w:t>
      </w:r>
      <w:r w:rsidR="001E5CF6">
        <w:rPr>
          <w:szCs w:val="28"/>
        </w:rPr>
        <w:t xml:space="preserve"> соответственно, у объект</w:t>
      </w:r>
      <w:r w:rsidR="009F52D8">
        <w:rPr>
          <w:szCs w:val="28"/>
        </w:rPr>
        <w:t>ов</w:t>
      </w:r>
      <w:r w:rsidR="001E5CF6">
        <w:rPr>
          <w:szCs w:val="28"/>
        </w:rPr>
        <w:t xml:space="preserve"> культуры </w:t>
      </w:r>
      <w:r w:rsidR="001E5CF6" w:rsidRPr="001E5CF6">
        <w:rPr>
          <w:szCs w:val="28"/>
        </w:rPr>
        <w:t>Танаевский СДК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r w:rsidR="009F52D8" w:rsidRPr="009F52D8">
        <w:rPr>
          <w:szCs w:val="28"/>
        </w:rPr>
        <w:t>аренда</w:t>
      </w:r>
      <w:r w:rsidR="00AA2777">
        <w:rPr>
          <w:szCs w:val="28"/>
        </w:rPr>
        <w:t xml:space="preserve"> </w:t>
      </w:r>
      <w:r w:rsidR="002F75BC">
        <w:rPr>
          <w:szCs w:val="28"/>
        </w:rPr>
        <w:t>здание</w:t>
      </w:r>
      <w:r w:rsidR="009F52D8" w:rsidRPr="009F52D8">
        <w:rPr>
          <w:szCs w:val="28"/>
        </w:rPr>
        <w:t xml:space="preserve"> ФОК</w:t>
      </w:r>
      <w:r w:rsidR="009F52D8">
        <w:rPr>
          <w:szCs w:val="28"/>
        </w:rPr>
        <w:t xml:space="preserve">, </w:t>
      </w:r>
      <w:proofErr w:type="spellStart"/>
      <w:r w:rsidR="009F52D8" w:rsidRPr="009F52D8">
        <w:rPr>
          <w:szCs w:val="28"/>
        </w:rPr>
        <w:t>Колосовский</w:t>
      </w:r>
      <w:proofErr w:type="spellEnd"/>
      <w:r w:rsidR="009F52D8" w:rsidRPr="009F52D8">
        <w:rPr>
          <w:szCs w:val="28"/>
        </w:rPr>
        <w:t xml:space="preserve"> СК</w:t>
      </w:r>
      <w:r w:rsidR="009F52D8">
        <w:rPr>
          <w:szCs w:val="28"/>
        </w:rPr>
        <w:t> </w:t>
      </w:r>
      <w:r w:rsidR="001E5CF6">
        <w:rPr>
          <w:szCs w:val="28"/>
        </w:rPr>
        <w:t>в количестве 89</w:t>
      </w:r>
      <w:r w:rsidR="009F52D8">
        <w:rPr>
          <w:szCs w:val="28"/>
        </w:rPr>
        <w:t>, 19 и 19</w:t>
      </w:r>
      <w:r w:rsidR="001E5CF6">
        <w:rPr>
          <w:szCs w:val="28"/>
        </w:rPr>
        <w:t>машино-мест</w:t>
      </w:r>
      <w:r w:rsidR="009F52D8">
        <w:rPr>
          <w:szCs w:val="28"/>
        </w:rPr>
        <w:t xml:space="preserve"> соответственно, у объекта спорта </w:t>
      </w:r>
      <w:r w:rsidR="009F52D8" w:rsidRPr="009F52D8">
        <w:rPr>
          <w:szCs w:val="28"/>
        </w:rPr>
        <w:t xml:space="preserve">ФОК с бассейном </w:t>
      </w:r>
      <w:proofErr w:type="spellStart"/>
      <w:r w:rsidR="009F52D8" w:rsidRPr="009F52D8">
        <w:rPr>
          <w:szCs w:val="28"/>
        </w:rPr>
        <w:t>Хлыстово</w:t>
      </w:r>
      <w:proofErr w:type="spellEnd"/>
      <w:r w:rsidR="009F52D8">
        <w:rPr>
          <w:szCs w:val="28"/>
        </w:rPr>
        <w:t xml:space="preserve"> в количестве 11</w:t>
      </w:r>
      <w:r w:rsidR="00CF3569">
        <w:rPr>
          <w:szCs w:val="28"/>
        </w:rPr>
        <w:t> </w:t>
      </w:r>
      <w:proofErr w:type="spellStart"/>
      <w:r w:rsidR="009F52D8">
        <w:rPr>
          <w:szCs w:val="28"/>
        </w:rPr>
        <w:t>машино</w:t>
      </w:r>
      <w:proofErr w:type="spellEnd"/>
      <w:r w:rsidR="009F52D8">
        <w:rPr>
          <w:szCs w:val="28"/>
        </w:rPr>
        <w:t>-мест</w:t>
      </w:r>
      <w:r>
        <w:rPr>
          <w:szCs w:val="28"/>
        </w:rPr>
        <w:t>.</w:t>
      </w:r>
    </w:p>
    <w:p w:rsidR="00990E1F" w:rsidRDefault="00990E1F" w:rsidP="00CB5261">
      <w:pPr>
        <w:pStyle w:val="afffffffc"/>
        <w:spacing w:before="0"/>
        <w:rPr>
          <w:szCs w:val="28"/>
        </w:rPr>
      </w:pPr>
    </w:p>
    <w:p w:rsidR="0032492B" w:rsidRPr="002F75BC" w:rsidRDefault="0032492B" w:rsidP="0032492B">
      <w:pPr>
        <w:pStyle w:val="21"/>
        <w:rPr>
          <w:sz w:val="28"/>
          <w:szCs w:val="28"/>
          <w:u w:val="single"/>
        </w:rPr>
      </w:pPr>
      <w:bookmarkStart w:id="54" w:name="_Toc515406607"/>
      <w:r w:rsidRPr="002F75BC">
        <w:rPr>
          <w:sz w:val="28"/>
          <w:szCs w:val="28"/>
          <w:u w:val="single"/>
        </w:rPr>
        <w:lastRenderedPageBreak/>
        <w:t>Характеристика работы транспортных средств общего пользования, включая анализ пассажиропотока</w:t>
      </w:r>
      <w:bookmarkEnd w:id="54"/>
    </w:p>
    <w:p w:rsidR="00EA3759" w:rsidRDefault="00EA3759" w:rsidP="00EA3759">
      <w:pPr>
        <w:pStyle w:val="732"/>
        <w:spacing w:before="120"/>
      </w:pPr>
      <w: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EA3759" w:rsidRDefault="00EA3759" w:rsidP="00EA3759">
      <w:pPr>
        <w:pStyle w:val="732"/>
      </w:pPr>
      <w:r>
        <w:t xml:space="preserve">В </w:t>
      </w:r>
      <w:r w:rsidRPr="001063C1">
        <w:t>таблице</w:t>
      </w:r>
      <w:r>
        <w:t> 4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EA3759" w:rsidRDefault="00EA3759" w:rsidP="00EA3759">
      <w:pPr>
        <w:pStyle w:val="afffffff6"/>
      </w:pPr>
      <w:r>
        <w:t xml:space="preserve">Таблица 4 – Обустройство остановок общественного транспорта на территории МО </w:t>
      </w:r>
      <w:proofErr w:type="spellStart"/>
      <w:r>
        <w:t>Танайское</w:t>
      </w:r>
      <w:proofErr w:type="spellEnd"/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1476"/>
        <w:gridCol w:w="1134"/>
        <w:gridCol w:w="1134"/>
        <w:gridCol w:w="1134"/>
        <w:gridCol w:w="1134"/>
        <w:gridCol w:w="850"/>
        <w:gridCol w:w="993"/>
        <w:gridCol w:w="1269"/>
      </w:tblGrid>
      <w:tr w:rsidR="00EA3759" w:rsidTr="002F75BC">
        <w:tc>
          <w:tcPr>
            <w:tcW w:w="50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Направле-ние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</w:t>
            </w:r>
            <w:proofErr w:type="spell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павильон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Посадоч-ная</w:t>
            </w:r>
            <w:proofErr w:type="spell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площадка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Знак остановки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Освеще-ние</w:t>
            </w:r>
            <w:proofErr w:type="spellEnd"/>
          </w:p>
        </w:tc>
        <w:tc>
          <w:tcPr>
            <w:tcW w:w="1269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proofErr w:type="spellStart"/>
            <w:r w:rsidRPr="0000593A">
              <w:rPr>
                <w:sz w:val="20"/>
                <w:szCs w:val="20"/>
              </w:rPr>
              <w:t>Н.п</w:t>
            </w:r>
            <w:proofErr w:type="spellEnd"/>
            <w:r w:rsidRPr="0000593A">
              <w:rPr>
                <w:sz w:val="20"/>
                <w:szCs w:val="20"/>
              </w:rPr>
              <w:t>. Танайка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proofErr w:type="spellStart"/>
            <w:r w:rsidRPr="0000593A">
              <w:rPr>
                <w:sz w:val="20"/>
                <w:szCs w:val="20"/>
              </w:rPr>
              <w:t>Н.п</w:t>
            </w:r>
            <w:proofErr w:type="spellEnd"/>
            <w:r w:rsidRPr="0000593A">
              <w:rPr>
                <w:sz w:val="20"/>
                <w:szCs w:val="20"/>
              </w:rPr>
              <w:t xml:space="preserve">. </w:t>
            </w:r>
            <w:proofErr w:type="spellStart"/>
            <w:r w:rsidRPr="0000593A">
              <w:rPr>
                <w:sz w:val="20"/>
                <w:szCs w:val="20"/>
              </w:rPr>
              <w:t>Хлыстово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proofErr w:type="spellStart"/>
            <w:r w:rsidRPr="0000593A">
              <w:rPr>
                <w:sz w:val="20"/>
                <w:szCs w:val="20"/>
              </w:rPr>
              <w:t>Н.п</w:t>
            </w:r>
            <w:proofErr w:type="spellEnd"/>
            <w:r w:rsidRPr="0000593A">
              <w:rPr>
                <w:sz w:val="20"/>
                <w:szCs w:val="20"/>
              </w:rPr>
              <w:t xml:space="preserve">. </w:t>
            </w:r>
            <w:proofErr w:type="spellStart"/>
            <w:r w:rsidRPr="0000593A">
              <w:rPr>
                <w:sz w:val="20"/>
                <w:szCs w:val="20"/>
              </w:rPr>
              <w:t>Хлыстово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Обратное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proofErr w:type="spellStart"/>
            <w:r w:rsidRPr="0000593A">
              <w:rPr>
                <w:sz w:val="20"/>
                <w:szCs w:val="20"/>
              </w:rPr>
              <w:t>Н.</w:t>
            </w:r>
            <w:r w:rsidR="002F75BC">
              <w:rPr>
                <w:sz w:val="20"/>
                <w:szCs w:val="20"/>
              </w:rPr>
              <w:t>п.К</w:t>
            </w:r>
            <w:r w:rsidRPr="0000593A">
              <w:rPr>
                <w:sz w:val="20"/>
                <w:szCs w:val="20"/>
              </w:rPr>
              <w:t>олосовка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</w:tr>
    </w:tbl>
    <w:p w:rsidR="0050386F" w:rsidRPr="002F75BC" w:rsidRDefault="0050386F" w:rsidP="0050386F">
      <w:pPr>
        <w:pStyle w:val="21"/>
        <w:rPr>
          <w:sz w:val="28"/>
          <w:szCs w:val="28"/>
          <w:u w:val="single"/>
        </w:rPr>
      </w:pPr>
      <w:bookmarkStart w:id="55" w:name="_Toc515635349"/>
      <w:r w:rsidRPr="002F75BC">
        <w:rPr>
          <w:sz w:val="28"/>
          <w:szCs w:val="28"/>
          <w:u w:val="single"/>
        </w:rPr>
        <w:t>Характеристика условий пешеходного и велосипедного передвижения</w:t>
      </w:r>
      <w:bookmarkEnd w:id="55"/>
    </w:p>
    <w:p w:rsidR="00EA3759" w:rsidRDefault="00EA3759" w:rsidP="00EA3759">
      <w:bookmarkStart w:id="56" w:name="OLE_LINK19"/>
      <w:r>
        <w:t xml:space="preserve">Пешеходное движение является наиболее предпочтительным видом корреспонденций, поскольку предъявляет наименьшие требования к 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</w:t>
      </w:r>
      <w:r>
        <w:lastRenderedPageBreak/>
        <w:t>и 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A3759" w:rsidRDefault="00EA3759" w:rsidP="00EA3759">
      <w:r>
        <w:t xml:space="preserve">Улицы и дороги муниципального образования </w:t>
      </w:r>
      <w:proofErr w:type="spellStart"/>
      <w:r>
        <w:t>Танайское</w:t>
      </w:r>
      <w:proofErr w:type="spellEnd"/>
      <w:r>
        <w:t xml:space="preserve"> </w:t>
      </w:r>
      <w:r w:rsidR="00B621EC">
        <w:t xml:space="preserve">СП ЕМР РТ </w:t>
      </w:r>
      <w:r>
        <w:t>не обеспечены тротуарами и пешеходными дорожками. Обустройство улично</w:t>
      </w:r>
      <w:r>
        <w:noBreakHyphen/>
        <w:t>дорожной сети поселения современной пешеходной инфраструктурой позволит решить ряд задач: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уровень безопасности и комфорта пешеходного движения;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качество пеших трудовых миграций жителей поселения, т. е. перемещения до мест приложения труда;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пешеходные связи периферии поселения с центральным районом;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объектов культурно-бытового обслуживания;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пешеходную связность внутри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пешеходными маршрутами историко-ландшафтные комплексы, имеющие статус культурного наследия, в целях рекреации и развития туризма.</w:t>
      </w:r>
    </w:p>
    <w:p w:rsidR="00CE56FD" w:rsidRPr="00CE56FD" w:rsidRDefault="00EA3759" w:rsidP="00EA3759">
      <w:r>
        <w:t>Велосипедное движение обладает теми же преимуществами, что и пешеходные перемещения, к тому же позволяет осуществлять корреспонденции на большие расстояния. Специализированные дорожки для велосипедного передвижения на территории муниципального образования не предусмотрены. Движение велосипедистов осуществляется в соответствии с требованиями ПДД по дорогам общего пользования.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57" w:name="_Toc515635350"/>
      <w:bookmarkEnd w:id="56"/>
      <w:r w:rsidRPr="008C7E1B">
        <w:rPr>
          <w:sz w:val="28"/>
          <w:szCs w:val="28"/>
          <w:u w:val="single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7"/>
    </w:p>
    <w:p w:rsidR="00554B1A" w:rsidRPr="00AB5488" w:rsidRDefault="00554B1A" w:rsidP="00554B1A">
      <w:pPr>
        <w:pStyle w:val="afffffffc"/>
        <w:spacing w:before="0"/>
        <w:ind w:firstLine="709"/>
        <w:rPr>
          <w:rStyle w:val="fontstyle01"/>
          <w:rFonts w:hint="default"/>
        </w:rPr>
      </w:pPr>
      <w:bookmarkStart w:id="58" w:name="_Hlk516241972"/>
      <w:r>
        <w:rPr>
          <w:rStyle w:val="fontstyle01"/>
          <w:rFonts w:hint="default"/>
        </w:rPr>
        <w:t>Грузовойтранспортявляетсяосновнымвидомтранспортадля</w:t>
      </w:r>
      <w:r>
        <w:rPr>
          <w:rStyle w:val="fontstyle01"/>
          <w:rFonts w:asciiTheme="minorHAnsi" w:hAnsiTheme="minorHAnsi" w:hint="default"/>
        </w:rPr>
        <w:t> </w:t>
      </w:r>
      <w:proofErr w:type="gramStart"/>
      <w:r>
        <w:rPr>
          <w:rStyle w:val="fontstyle01"/>
          <w:rFonts w:hint="default"/>
        </w:rPr>
        <w:t>перемещениягрузовотместапроизводствакместупотребления</w:t>
      </w:r>
      <w:r>
        <w:rPr>
          <w:rStyle w:val="fontstyle01"/>
          <w:rFonts w:hint="default"/>
        </w:rPr>
        <w:t>.</w:t>
      </w:r>
      <w:r>
        <w:rPr>
          <w:rStyle w:val="fontstyle01"/>
          <w:rFonts w:hint="default"/>
        </w:rPr>
        <w:t>Основныемаршрутыдвижениягрузовоготранспортавнаселенныхпунктахпроходятпопоселковымдорогам</w:t>
      </w:r>
      <w:proofErr w:type="gramEnd"/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атакжепоцентральнымулицам</w:t>
      </w:r>
      <w:r>
        <w:rPr>
          <w:rStyle w:val="fontstyle01"/>
          <w:rFonts w:hint="default"/>
        </w:rPr>
        <w:t>,</w:t>
      </w:r>
      <w:r>
        <w:rPr>
          <w:rStyle w:val="fontstyle01"/>
          <w:rFonts w:hint="default"/>
        </w:rPr>
        <w:t>такимобразомсоздаютсяус</w:t>
      </w:r>
      <w:r w:rsidRPr="00AB5488">
        <w:rPr>
          <w:rStyle w:val="fontstyle01"/>
          <w:rFonts w:hint="default"/>
        </w:rPr>
        <w:t>ловиядлясниженияуровнязагрязнениявоздуха</w:t>
      </w:r>
      <w:r w:rsidRPr="00AB5488">
        <w:rPr>
          <w:rStyle w:val="fontstyle01"/>
          <w:rFonts w:hint="default"/>
        </w:rPr>
        <w:t xml:space="preserve">, </w:t>
      </w:r>
      <w:r w:rsidRPr="00AB5488">
        <w:rPr>
          <w:rStyle w:val="fontstyle01"/>
          <w:rFonts w:hint="default"/>
        </w:rPr>
        <w:t>снижениянагрузкинадорожно</w:t>
      </w:r>
      <w:r>
        <w:rPr>
          <w:rStyle w:val="fontstyle01"/>
          <w:rFonts w:hint="default"/>
        </w:rPr>
        <w:t>-</w:t>
      </w:r>
      <w:r w:rsidRPr="00AB5488">
        <w:rPr>
          <w:rStyle w:val="fontstyle01"/>
          <w:rFonts w:hint="default"/>
        </w:rPr>
        <w:t>транспортнуюсетьсельскогопоселенияи</w:t>
      </w:r>
      <w:r w:rsidR="00A5486C">
        <w:rPr>
          <w:rStyle w:val="fontstyle01"/>
          <w:rFonts w:hint="default"/>
        </w:rPr>
        <w:t> </w:t>
      </w:r>
      <w:r w:rsidRPr="00AB5488">
        <w:rPr>
          <w:rStyle w:val="fontstyle01"/>
          <w:rFonts w:hint="default"/>
        </w:rPr>
        <w:t>уровняаварийности</w:t>
      </w:r>
      <w:r w:rsidRPr="00AB5488">
        <w:rPr>
          <w:rStyle w:val="fontstyle01"/>
          <w:rFonts w:hint="default"/>
        </w:rPr>
        <w:t>.</w:t>
      </w:r>
    </w:p>
    <w:p w:rsidR="00554B1A" w:rsidRDefault="00554B1A" w:rsidP="00554B1A">
      <w:pPr>
        <w:pStyle w:val="afffffffc"/>
        <w:spacing w:before="0"/>
        <w:ind w:firstLine="709"/>
      </w:pPr>
      <w:r w:rsidRPr="00C97E7F">
        <w:t xml:space="preserve">Основные маршруты движения грузового транспорта в </w:t>
      </w:r>
      <w:r>
        <w:t>муниципальном образовании</w:t>
      </w:r>
      <w:r w:rsidRPr="00C97E7F">
        <w:t xml:space="preserve"> проходят по </w:t>
      </w:r>
      <w:r>
        <w:t>автомобильной дороге федерального значения М-</w:t>
      </w:r>
      <w:r w:rsidRPr="00D17714">
        <w:t>7</w:t>
      </w:r>
      <w:r>
        <w:t xml:space="preserve"> «Волга».</w:t>
      </w:r>
    </w:p>
    <w:p w:rsidR="0050386F" w:rsidRPr="008C7E1B" w:rsidRDefault="0050386F" w:rsidP="00C65630">
      <w:pPr>
        <w:pStyle w:val="21"/>
        <w:rPr>
          <w:sz w:val="28"/>
          <w:szCs w:val="28"/>
          <w:u w:val="single"/>
        </w:rPr>
      </w:pPr>
      <w:bookmarkStart w:id="59" w:name="_Toc515635351"/>
      <w:bookmarkEnd w:id="58"/>
      <w:r w:rsidRPr="008C7E1B">
        <w:rPr>
          <w:sz w:val="28"/>
          <w:szCs w:val="28"/>
          <w:u w:val="single"/>
        </w:rPr>
        <w:t>Анализ уровня безопасности дорожного движения</w:t>
      </w:r>
      <w:bookmarkEnd w:id="59"/>
    </w:p>
    <w:p w:rsidR="00554B1A" w:rsidRDefault="00554B1A" w:rsidP="00554B1A">
      <w:r w:rsidRPr="005D6780">
        <w:t>Всесторонний анализ данных о ДТП является одной из наиболее важных составляющих работы по организации и обеспечению безопасности дорожного движения.</w:t>
      </w:r>
    </w:p>
    <w:p w:rsidR="00554B1A" w:rsidRDefault="00554B1A" w:rsidP="00554B1A">
      <w: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554B1A" w:rsidRDefault="00554B1A" w:rsidP="00554B1A">
      <w:r>
        <w:t xml:space="preserve">В настоящее время обеспечение безопасности дорожного движения как на дорогах и улицах населенных пунктов, так и на дорогах регионального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</w:t>
      </w:r>
      <w:r>
        <w:lastRenderedPageBreak/>
        <w:t>развития транспортной инфраструктуры.</w:t>
      </w:r>
    </w:p>
    <w:p w:rsidR="00554B1A" w:rsidRDefault="00554B1A" w:rsidP="00554B1A">
      <w:r w:rsidRPr="00443A30"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554B1A" w:rsidRPr="00443A30" w:rsidRDefault="00554B1A" w:rsidP="00554B1A">
      <w:r w:rsidRPr="00B973CA">
        <w:t xml:space="preserve">Общая статистика аварийности за трехлетний период по </w:t>
      </w:r>
      <w:proofErr w:type="spellStart"/>
      <w:r>
        <w:t>Елабужскому</w:t>
      </w:r>
      <w:proofErr w:type="spellEnd"/>
      <w:r w:rsidRPr="00443A30">
        <w:t xml:space="preserve"> району приведена в таблице</w:t>
      </w:r>
      <w:r>
        <w:t> 5</w:t>
      </w:r>
      <w:r w:rsidRPr="00443A30">
        <w:t>.</w:t>
      </w:r>
    </w:p>
    <w:p w:rsidR="00554B1A" w:rsidRDefault="00554B1A" w:rsidP="00554B1A">
      <w:pPr>
        <w:pStyle w:val="afffffff6"/>
        <w:spacing w:line="312" w:lineRule="auto"/>
        <w:rPr>
          <w:color w:val="auto"/>
        </w:rPr>
      </w:pPr>
      <w:r w:rsidRPr="00455509">
        <w:rPr>
          <w:color w:val="auto"/>
        </w:rPr>
        <w:t>Таблица</w:t>
      </w:r>
      <w:r>
        <w:rPr>
          <w:color w:val="auto"/>
        </w:rPr>
        <w:t> 5 </w:t>
      </w:r>
      <w:r w:rsidRPr="00455509">
        <w:rPr>
          <w:color w:val="auto"/>
        </w:rPr>
        <w:t>–</w:t>
      </w:r>
      <w:r>
        <w:rPr>
          <w:color w:val="auto"/>
        </w:rPr>
        <w:t> </w:t>
      </w:r>
      <w:r w:rsidRPr="00455509">
        <w:rPr>
          <w:color w:val="auto"/>
        </w:rPr>
        <w:t xml:space="preserve">Статистика ДТП в </w:t>
      </w:r>
      <w:proofErr w:type="spellStart"/>
      <w:r>
        <w:rPr>
          <w:color w:val="auto"/>
        </w:rPr>
        <w:t>Елабужском</w:t>
      </w:r>
      <w:proofErr w:type="spellEnd"/>
      <w:r w:rsidRPr="00455509">
        <w:rPr>
          <w:color w:val="auto"/>
        </w:rPr>
        <w:t xml:space="preserve"> районе за 2015</w:t>
      </w:r>
      <w:r w:rsidR="00CF3569">
        <w:rPr>
          <w:color w:val="auto"/>
        </w:rPr>
        <w:t>–</w:t>
      </w:r>
      <w:r w:rsidRPr="00455509">
        <w:rPr>
          <w:color w:val="auto"/>
        </w:rPr>
        <w:t>2017 гг.</w:t>
      </w:r>
    </w:p>
    <w:p w:rsidR="008C7E1B" w:rsidRPr="00455509" w:rsidRDefault="008C7E1B" w:rsidP="00554B1A">
      <w:pPr>
        <w:pStyle w:val="afffffff6"/>
        <w:spacing w:line="312" w:lineRule="auto"/>
        <w:rPr>
          <w:color w:val="aut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9"/>
        <w:gridCol w:w="1606"/>
        <w:gridCol w:w="1606"/>
        <w:gridCol w:w="1487"/>
      </w:tblGrid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Общие данные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2016 г.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2017 г.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tabs>
                <w:tab w:val="left" w:pos="5"/>
              </w:tabs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140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12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175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148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188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F46D20">
              <w:rPr>
                <w:color w:val="auto"/>
                <w:sz w:val="24"/>
              </w:rPr>
              <w:t>Тяжесть последствий,</w:t>
            </w:r>
            <w:r>
              <w:rPr>
                <w:color w:val="auto"/>
                <w:sz w:val="24"/>
              </w:rPr>
              <w:t> </w:t>
            </w:r>
            <w:r w:rsidRPr="00F46D20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</w:tr>
    </w:tbl>
    <w:p w:rsidR="008C7E1B" w:rsidRDefault="008C7E1B" w:rsidP="00554B1A">
      <w:pPr>
        <w:spacing w:before="120"/>
      </w:pPr>
    </w:p>
    <w:p w:rsidR="00554B1A" w:rsidRDefault="00554B1A" w:rsidP="00554B1A">
      <w:pPr>
        <w:spacing w:before="120"/>
      </w:pPr>
      <w:r w:rsidRPr="00B973CA">
        <w:t xml:space="preserve">Социальный риск за 2017 год составил </w:t>
      </w:r>
      <w:r>
        <w:t>14</w:t>
      </w:r>
      <w:r w:rsidRPr="00B973CA">
        <w:t xml:space="preserve"> погибши</w:t>
      </w:r>
      <w:r>
        <w:t>х</w:t>
      </w:r>
      <w:r w:rsidRPr="00B973CA">
        <w:t xml:space="preserve"> на 100 тысяч населения. Тяжесть последствий, рассчитываемая как</w:t>
      </w:r>
      <w:r>
        <w:t> </w:t>
      </w:r>
      <w:r w:rsidRPr="00B973CA">
        <w:t>доля погибших в ДТП от</w:t>
      </w:r>
      <w:r>
        <w:t> </w:t>
      </w:r>
      <w:r w:rsidRPr="00B973CA">
        <w:t xml:space="preserve">общего числа пострадавших (погибшие и раненые), за 2017 год составила </w:t>
      </w:r>
      <w:r>
        <w:t>6</w:t>
      </w:r>
      <w:r w:rsidRPr="00B973CA">
        <w:t> %. Таким образом, можно сделать вывод, что</w:t>
      </w:r>
      <w:r>
        <w:t> </w:t>
      </w:r>
      <w:r w:rsidRPr="00B973CA">
        <w:t xml:space="preserve">аварийность на дорогах </w:t>
      </w:r>
      <w:proofErr w:type="spellStart"/>
      <w:r>
        <w:t>Елабужского</w:t>
      </w:r>
      <w:r w:rsidRPr="00B973CA">
        <w:t>района</w:t>
      </w:r>
      <w:proofErr w:type="spellEnd"/>
      <w:r w:rsidRPr="00B973CA">
        <w:t xml:space="preserve"> в 2017 году находилась на</w:t>
      </w:r>
      <w:r>
        <w:t> достаточно низком</w:t>
      </w:r>
      <w:r w:rsidRPr="00B973CA">
        <w:t xml:space="preserve"> уровне.</w:t>
      </w:r>
    </w:p>
    <w:p w:rsidR="00554B1A" w:rsidRDefault="00554B1A" w:rsidP="00554B1A">
      <w:r>
        <w:t xml:space="preserve">Мест концентрации ДТП на территории муниципального образования </w:t>
      </w:r>
      <w:proofErr w:type="spellStart"/>
      <w:r>
        <w:t>Танайское</w:t>
      </w:r>
      <w:proofErr w:type="spellEnd"/>
      <w:r>
        <w:t xml:space="preserve"> не выявлено.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60" w:name="_Toc515635352"/>
      <w:r w:rsidRPr="008C7E1B">
        <w:rPr>
          <w:sz w:val="28"/>
          <w:szCs w:val="28"/>
          <w:u w:val="single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0"/>
    </w:p>
    <w:p w:rsidR="00D331EB" w:rsidRDefault="00D331EB" w:rsidP="00D331EB">
      <w: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D331EB" w:rsidRDefault="00D331EB" w:rsidP="00D331EB">
      <w: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D331EB" w:rsidRDefault="00D331EB" w:rsidP="00D331EB">
      <w:r>
        <w:lastRenderedPageBreak/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 водные объекты.</w:t>
      </w:r>
    </w:p>
    <w:p w:rsidR="00D331EB" w:rsidRDefault="00D331EB" w:rsidP="00D331EB">
      <w:r>
        <w:t>Главный компонент выхлопов двигателей внутреннего сгорания (кроме шума) – окись углерода (угарный газ) – опасен для человека, животных, вызывает отравление различной степени в зависимости от концентрации. При взаимодействии выбросов автомобилей и смесей загрязняющих веществ в воздухе могут образоваться новые вещества, более агрессивные. На прилегающих территориях к автомобильным дорогам вода, почва и 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D331EB" w:rsidRDefault="00D331EB" w:rsidP="00D331EB"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 – сжатого и сжиженного газа, благоустройство дорог, контроль работы двигателей.</w:t>
      </w:r>
    </w:p>
    <w:p w:rsidR="00D331EB" w:rsidRDefault="00D331EB" w:rsidP="00D331EB">
      <w:r>
        <w:t>Из общего количества проб воздуха, не соответствующих гигиеническим нормативам, более 50 % составляют пробы, отобранные на автомагистралях.</w:t>
      </w:r>
    </w:p>
    <w:p w:rsidR="00D331EB" w:rsidRPr="00743FF6" w:rsidRDefault="00D331EB" w:rsidP="00D331EB">
      <w:r>
        <w:t>Стационарные посты наблюдения на автомагистралях района отсутствуют.</w:t>
      </w:r>
    </w:p>
    <w:p w:rsidR="004A1A36" w:rsidRPr="008C7E1B" w:rsidRDefault="004A1A36" w:rsidP="004A1A36">
      <w:pPr>
        <w:pStyle w:val="21"/>
        <w:rPr>
          <w:sz w:val="28"/>
          <w:szCs w:val="28"/>
          <w:u w:val="single"/>
        </w:rPr>
      </w:pPr>
      <w:bookmarkStart w:id="61" w:name="_Toc469485287"/>
      <w:bookmarkStart w:id="62" w:name="_Toc515635353"/>
      <w:r w:rsidRPr="008C7E1B">
        <w:rPr>
          <w:sz w:val="28"/>
          <w:szCs w:val="28"/>
          <w:u w:val="single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1"/>
      <w:r w:rsidR="009F43EB" w:rsidRPr="008C7E1B">
        <w:rPr>
          <w:sz w:val="28"/>
          <w:szCs w:val="28"/>
          <w:u w:val="single"/>
        </w:rPr>
        <w:t>поселения</w:t>
      </w:r>
      <w:bookmarkEnd w:id="62"/>
    </w:p>
    <w:p w:rsidR="00417D9A" w:rsidRDefault="00417D9A" w:rsidP="00417D9A">
      <w:r w:rsidRPr="00FB3815">
        <w:t xml:space="preserve">Транспортная инфраструктура </w:t>
      </w:r>
      <w:bookmarkStart w:id="63" w:name="OLE_LINK25"/>
      <w:r>
        <w:t>МО – </w:t>
      </w:r>
      <w:proofErr w:type="spellStart"/>
      <w:r>
        <w:t>Танайское</w:t>
      </w:r>
      <w:proofErr w:type="spellEnd"/>
      <w:r>
        <w:t xml:space="preserve"> сельское</w:t>
      </w:r>
      <w:bookmarkEnd w:id="63"/>
      <w:r>
        <w:t xml:space="preserve"> поселение </w:t>
      </w:r>
      <w:r w:rsidR="00B621EC">
        <w:t xml:space="preserve">ЕМР РТ </w:t>
      </w:r>
      <w:r w:rsidRPr="00FB3815">
        <w:t>представлена автомобильными дорогами общего пользования</w:t>
      </w:r>
      <w:r>
        <w:t>, автомобильными и пешеходными мостами, транспортными развязками, автостанцией, объектами дорожного и придорожного сервиса.</w:t>
      </w:r>
    </w:p>
    <w:p w:rsidR="00417D9A" w:rsidRDefault="00417D9A" w:rsidP="00417D9A">
      <w:r>
        <w:t xml:space="preserve">Общая </w:t>
      </w:r>
      <w:r w:rsidRPr="00FB3815">
        <w:t>протяженность</w:t>
      </w:r>
      <w:r>
        <w:t xml:space="preserve"> дорог общего пользования, проходящих по территории МО – </w:t>
      </w:r>
      <w:proofErr w:type="spellStart"/>
      <w:r>
        <w:t>Танайское</w:t>
      </w:r>
      <w:proofErr w:type="spellEnd"/>
      <w:r>
        <w:t xml:space="preserve"> сельское составляет</w:t>
      </w:r>
      <w:r w:rsidR="004428E2" w:rsidRPr="004428E2">
        <w:t>44240</w:t>
      </w:r>
      <w:r w:rsidR="00CF3569" w:rsidRPr="004428E2">
        <w:t> </w:t>
      </w:r>
      <w:r w:rsidRPr="004428E2">
        <w:t xml:space="preserve">м. </w:t>
      </w:r>
      <w:r w:rsidRPr="00FB3815">
        <w:t>Пересечени</w:t>
      </w:r>
      <w:r>
        <w:t>я</w:t>
      </w:r>
      <w:r w:rsidRPr="00FB3815">
        <w:t xml:space="preserve"> </w:t>
      </w:r>
      <w:r w:rsidRPr="00FB3815">
        <w:lastRenderedPageBreak/>
        <w:t xml:space="preserve">дороги федерального значения </w:t>
      </w:r>
      <w:r>
        <w:t>М-7</w:t>
      </w:r>
      <w:r w:rsidRPr="00FB3815">
        <w:t xml:space="preserve"> «</w:t>
      </w:r>
      <w:r>
        <w:t>Волга</w:t>
      </w:r>
      <w:r w:rsidRPr="00FB3815">
        <w:t xml:space="preserve">» </w:t>
      </w:r>
      <w:r>
        <w:t xml:space="preserve">с другими дорогами </w:t>
      </w:r>
      <w:proofErr w:type="spellStart"/>
      <w:r w:rsidRPr="00FB3815">
        <w:t>выполнен</w:t>
      </w:r>
      <w:r>
        <w:t>ы</w:t>
      </w:r>
      <w:r w:rsidRPr="00FB3815">
        <w:t>в</w:t>
      </w:r>
      <w:proofErr w:type="spellEnd"/>
      <w:r>
        <w:t> </w:t>
      </w:r>
      <w:r w:rsidRPr="00FB3815">
        <w:t xml:space="preserve">разных уровнях, </w:t>
      </w:r>
      <w:r>
        <w:t>на подъездах к населенным пунктам организованы переходно-скоростные полосы,</w:t>
      </w:r>
      <w:r w:rsidRPr="00FB3815">
        <w:t xml:space="preserve"> что обеспечивает безопасность дорожного движения и</w:t>
      </w:r>
      <w:r>
        <w:t> </w:t>
      </w:r>
      <w:r w:rsidRPr="00FB3815">
        <w:t>сводит к минимуму возникновение конфликтных ситуаций.</w:t>
      </w:r>
    </w:p>
    <w:p w:rsidR="00417D9A" w:rsidRDefault="00417D9A" w:rsidP="00417D9A">
      <w:r>
        <w:t>Уровень аварийности на автодорогах общего пользования в пределах территории муниципального образования сравнительно невысок, социальный риск составляет 9,4 погибших на 100 тысяч населения.</w:t>
      </w:r>
    </w:p>
    <w:p w:rsidR="00417D9A" w:rsidRDefault="00417D9A" w:rsidP="00417D9A">
      <w:r w:rsidRPr="00570F61">
        <w:t xml:space="preserve">В </w:t>
      </w:r>
      <w:proofErr w:type="spellStart"/>
      <w:r w:rsidRPr="00570F61">
        <w:t>перспективепланируется</w:t>
      </w:r>
      <w:proofErr w:type="spellEnd"/>
      <w:r w:rsidRPr="00570F61">
        <w:t xml:space="preserve"> строительство железной дороги</w:t>
      </w:r>
      <w:r>
        <w:t xml:space="preserve"> общего пользования</w:t>
      </w:r>
      <w:r w:rsidRPr="00570F61">
        <w:t xml:space="preserve"> Казань-Елабуга </w:t>
      </w:r>
      <w:r>
        <w:t>(</w:t>
      </w:r>
      <w:r w:rsidRPr="00570F61">
        <w:t>со строительством железнодорожной станции около города Елабуги</w:t>
      </w:r>
      <w:r>
        <w:t xml:space="preserve">), проходящей по территории </w:t>
      </w:r>
      <w:proofErr w:type="spellStart"/>
      <w:r>
        <w:t>Танайского</w:t>
      </w:r>
      <w:proofErr w:type="spellEnd"/>
      <w:r>
        <w:t xml:space="preserve">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</w:t>
      </w:r>
      <w:proofErr w:type="spellStart"/>
      <w:r>
        <w:t>Елабужский</w:t>
      </w:r>
      <w:proofErr w:type="spellEnd"/>
      <w:r>
        <w:t xml:space="preserve"> район, так и в другие районы РТ.</w:t>
      </w:r>
    </w:p>
    <w:p w:rsidR="0050386F" w:rsidRPr="007B4116" w:rsidRDefault="0050386F" w:rsidP="0050386F">
      <w:pPr>
        <w:pStyle w:val="21"/>
        <w:rPr>
          <w:u w:val="single"/>
        </w:rPr>
      </w:pPr>
      <w:bookmarkStart w:id="64" w:name="_Toc515635354"/>
      <w:r w:rsidRPr="007B4116">
        <w:rPr>
          <w:u w:val="single"/>
        </w:rPr>
        <w:t>Оценка нормативно-правовой базы, необходимой для функционирования и развития транспортной инфраструктуры</w:t>
      </w:r>
      <w:bookmarkEnd w:id="64"/>
    </w:p>
    <w:p w:rsidR="001540DF" w:rsidRDefault="001540DF" w:rsidP="001540DF">
      <w:r>
        <w:t xml:space="preserve">Функционирование и развитие транспортной инфраструктуры муниципального образования </w:t>
      </w:r>
      <w:proofErr w:type="spellStart"/>
      <w:r w:rsidR="00B76985">
        <w:t>Танайское</w:t>
      </w:r>
      <w:proofErr w:type="spellEnd"/>
      <w:r w:rsidR="00AA2777">
        <w:t xml:space="preserve"> </w:t>
      </w:r>
      <w:proofErr w:type="spellStart"/>
      <w:r>
        <w:t>Елабужского</w:t>
      </w:r>
      <w:proofErr w:type="spellEnd"/>
      <w:r>
        <w:t xml:space="preserve"> района Республики Татарстан осуществляется в соответствии c:</w:t>
      </w:r>
    </w:p>
    <w:p w:rsidR="001540DF" w:rsidRDefault="001540DF" w:rsidP="001540DF">
      <w:pPr>
        <w:pStyle w:val="a6"/>
      </w:pPr>
      <w:r>
        <w:t>Градостроительным кодексом Российской Федерации;</w:t>
      </w:r>
    </w:p>
    <w:p w:rsidR="001540DF" w:rsidRDefault="001540DF" w:rsidP="001540DF">
      <w:pPr>
        <w:pStyle w:val="a6"/>
      </w:pPr>
      <w:r>
        <w:t>Федеральным законом от 08.11.2007 г. 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540DF" w:rsidRDefault="001540DF" w:rsidP="001540DF">
      <w:pPr>
        <w:pStyle w:val="a6"/>
      </w:pPr>
      <w:r>
        <w:t>Федеральным законом от 10.12.1995 г. № 196-ФЗ «О безопасности дорожного движения»;</w:t>
      </w:r>
    </w:p>
    <w:p w:rsidR="001540DF" w:rsidRDefault="001540DF" w:rsidP="001540DF">
      <w:pPr>
        <w:pStyle w:val="a6"/>
      </w:pPr>
      <w:r>
        <w:t>Постановлением Правительства РФ от 23.10.1993 г. № 1090 «О правилах дорожного движения»;</w:t>
      </w:r>
    </w:p>
    <w:p w:rsidR="001540DF" w:rsidRDefault="001540DF" w:rsidP="001540DF">
      <w:pPr>
        <w:pStyle w:val="a6"/>
      </w:pPr>
      <w:r>
        <w:t xml:space="preserve">Схемой территориального планирования муниципального образования </w:t>
      </w:r>
      <w:proofErr w:type="spellStart"/>
      <w:r>
        <w:t>Елабужского</w:t>
      </w:r>
      <w:proofErr w:type="spellEnd"/>
      <w:r>
        <w:t xml:space="preserve"> района от 21.12.2010 № 20-14/17538;</w:t>
      </w:r>
    </w:p>
    <w:p w:rsidR="001540DF" w:rsidRDefault="001540DF" w:rsidP="001540DF">
      <w:pPr>
        <w:pStyle w:val="a6"/>
      </w:pPr>
      <w:r>
        <w:lastRenderedPageBreak/>
        <w:t xml:space="preserve">Генеральным планом муниципального образования </w:t>
      </w:r>
      <w:proofErr w:type="spellStart"/>
      <w:r>
        <w:t>Танайское</w:t>
      </w:r>
      <w:proofErr w:type="spellEnd"/>
      <w:r>
        <w:t xml:space="preserve"> </w:t>
      </w:r>
      <w:proofErr w:type="spellStart"/>
      <w:r>
        <w:t>Елабужского</w:t>
      </w:r>
      <w:proofErr w:type="spellEnd"/>
      <w:r>
        <w:t xml:space="preserve"> района Республики Татарстан, утвержденным Решением Совета </w:t>
      </w:r>
      <w:proofErr w:type="spellStart"/>
      <w:r w:rsidR="00B76985">
        <w:t>Танайского</w:t>
      </w:r>
      <w:proofErr w:type="spellEnd"/>
      <w:r w:rsidR="00B76985">
        <w:t xml:space="preserve"> сельского поселения </w:t>
      </w:r>
      <w:r>
        <w:t xml:space="preserve">от </w:t>
      </w:r>
      <w:r w:rsidR="00B76985">
        <w:t>20</w:t>
      </w:r>
      <w:r>
        <w:t>.</w:t>
      </w:r>
      <w:r w:rsidR="00B76985">
        <w:t>10</w:t>
      </w:r>
      <w:r>
        <w:t>.201</w:t>
      </w:r>
      <w:r w:rsidR="00B76985">
        <w:t>6</w:t>
      </w:r>
      <w:r>
        <w:t xml:space="preserve"> № </w:t>
      </w:r>
      <w:r w:rsidR="00B76985">
        <w:t>53 (с изменениями от 26.12.2017 № 111)</w:t>
      </w:r>
      <w:r>
        <w:t>.</w:t>
      </w:r>
    </w:p>
    <w:p w:rsidR="001540DF" w:rsidRPr="00CE56FD" w:rsidRDefault="001540DF" w:rsidP="001540DF">
      <w:r>
        <w:t xml:space="preserve">Нормативно-правовая база, необходимая для функционирования и развития транспортной инфраструктуры муниципального образования </w:t>
      </w:r>
      <w:proofErr w:type="spellStart"/>
      <w:r>
        <w:t>Танайское</w:t>
      </w:r>
      <w:proofErr w:type="spellEnd"/>
      <w:r>
        <w:t xml:space="preserve"> </w:t>
      </w:r>
      <w:proofErr w:type="spellStart"/>
      <w:r>
        <w:t>Елабужского</w:t>
      </w:r>
      <w:proofErr w:type="spellEnd"/>
      <w:r>
        <w:t xml:space="preserve"> района Республики Татарстан, сформирована.</w:t>
      </w:r>
    </w:p>
    <w:p w:rsidR="0050386F" w:rsidRPr="007B4116" w:rsidRDefault="0050386F" w:rsidP="0050386F">
      <w:pPr>
        <w:pStyle w:val="21"/>
        <w:rPr>
          <w:sz w:val="28"/>
          <w:szCs w:val="28"/>
          <w:u w:val="single"/>
        </w:rPr>
      </w:pPr>
      <w:bookmarkStart w:id="65" w:name="_Toc515635355"/>
      <w:bookmarkStart w:id="66" w:name="_Hlk516755011"/>
      <w:r w:rsidRPr="007B4116">
        <w:rPr>
          <w:sz w:val="28"/>
          <w:szCs w:val="28"/>
          <w:u w:val="single"/>
        </w:rPr>
        <w:t>Оценка финансирования транспортной инфраструктуры</w:t>
      </w:r>
      <w:bookmarkEnd w:id="65"/>
    </w:p>
    <w:p w:rsidR="009D7CBC" w:rsidRDefault="009D7CBC" w:rsidP="009D7CBC">
      <w:pPr>
        <w:autoSpaceDE w:val="0"/>
        <w:autoSpaceDN w:val="0"/>
        <w:adjustRightInd w:val="0"/>
        <w:ind w:firstLine="540"/>
        <w:rPr>
          <w:color w:val="auto"/>
        </w:rPr>
      </w:pPr>
      <w:r>
        <w:t xml:space="preserve">Советом </w:t>
      </w:r>
      <w:proofErr w:type="spellStart"/>
      <w:r>
        <w:t>Танайского</w:t>
      </w:r>
      <w:proofErr w:type="spellEnd"/>
      <w:r>
        <w:t xml:space="preserve"> сельского поселения </w:t>
      </w:r>
      <w:proofErr w:type="spellStart"/>
      <w:r>
        <w:t>Елабужского</w:t>
      </w:r>
      <w:proofErr w:type="spellEnd"/>
      <w:r>
        <w:t xml:space="preserve"> района Республики Татарстан утверждено </w:t>
      </w:r>
      <w:proofErr w:type="spellStart"/>
      <w:proofErr w:type="gramStart"/>
      <w:r>
        <w:t>Решение«</w:t>
      </w:r>
      <w:proofErr w:type="gramEnd"/>
      <w:r>
        <w:t>О</w:t>
      </w:r>
      <w:proofErr w:type="spellEnd"/>
      <w:r>
        <w:t xml:space="preserve"> бюджете </w:t>
      </w:r>
      <w:proofErr w:type="spellStart"/>
      <w:r>
        <w:t>Танайского</w:t>
      </w:r>
      <w:proofErr w:type="spellEnd"/>
      <w:r>
        <w:t xml:space="preserve"> сельского поселения на</w:t>
      </w:r>
      <w:r w:rsidR="008D4A73">
        <w:t> </w:t>
      </w:r>
      <w:r>
        <w:t>201</w:t>
      </w:r>
      <w:r w:rsidR="00BF4306">
        <w:t>9</w:t>
      </w:r>
      <w:r>
        <w:t xml:space="preserve"> год и плановый период 20</w:t>
      </w:r>
      <w:r w:rsidR="00BF4306">
        <w:t>20</w:t>
      </w:r>
      <w:r>
        <w:t>–20</w:t>
      </w:r>
      <w:r w:rsidR="00BF4306">
        <w:t>21</w:t>
      </w:r>
      <w:r>
        <w:t>годы».</w:t>
      </w:r>
    </w:p>
    <w:p w:rsidR="009D7CBC" w:rsidRDefault="009D7CBC" w:rsidP="009D7CBC">
      <w:r>
        <w:t>В рамках Решения предусматриваются с</w:t>
      </w:r>
      <w:r w:rsidRPr="00FA783C">
        <w:t>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>
        <w:t>.</w:t>
      </w:r>
    </w:p>
    <w:p w:rsidR="009D7CBC" w:rsidRDefault="009D7CBC" w:rsidP="009D7CBC">
      <w: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9D7CBC" w:rsidRDefault="009D7CBC" w:rsidP="009D7CBC">
      <w:pPr>
        <w:pStyle w:val="a6"/>
      </w:pPr>
      <w:r>
        <w:t>201</w:t>
      </w:r>
      <w:r w:rsidR="00BF4306">
        <w:t>9</w:t>
      </w:r>
      <w:r>
        <w:t xml:space="preserve"> год – 245,2 тыс. руб.</w:t>
      </w:r>
    </w:p>
    <w:p w:rsidR="009D7CBC" w:rsidRDefault="00BF4306" w:rsidP="009D7CBC">
      <w:pPr>
        <w:pStyle w:val="a6"/>
      </w:pPr>
      <w:r>
        <w:t>2020</w:t>
      </w:r>
      <w:r w:rsidR="009D7CBC">
        <w:t xml:space="preserve"> год – </w:t>
      </w:r>
      <w:r>
        <w:t>173,3</w:t>
      </w:r>
      <w:r w:rsidR="009D7CBC">
        <w:t> тыс. руб.</w:t>
      </w:r>
    </w:p>
    <w:p w:rsidR="009D7CBC" w:rsidRDefault="009D7CBC" w:rsidP="009D7CBC">
      <w:pPr>
        <w:pStyle w:val="a6"/>
      </w:pPr>
      <w:r>
        <w:t>20</w:t>
      </w:r>
      <w:r w:rsidR="00BF4306">
        <w:t>21</w:t>
      </w:r>
      <w:r>
        <w:t xml:space="preserve"> год – </w:t>
      </w:r>
      <w:r w:rsidR="00BF4306">
        <w:t>101,6</w:t>
      </w:r>
      <w:r>
        <w:t> тыс. руб.</w:t>
      </w:r>
    </w:p>
    <w:p w:rsidR="00190EC9" w:rsidRDefault="00190EC9" w:rsidP="00190EC9">
      <w:pPr>
        <w:pStyle w:val="a6"/>
        <w:numPr>
          <w:ilvl w:val="0"/>
          <w:numId w:val="0"/>
        </w:numPr>
        <w:ind w:firstLine="709"/>
      </w:pPr>
    </w:p>
    <w:p w:rsidR="00190EC9" w:rsidRPr="00BC6F5E" w:rsidRDefault="00190EC9" w:rsidP="00190EC9">
      <w:pPr>
        <w:pStyle w:val="a6"/>
        <w:numPr>
          <w:ilvl w:val="0"/>
          <w:numId w:val="0"/>
        </w:numPr>
        <w:ind w:firstLine="709"/>
      </w:pPr>
    </w:p>
    <w:p w:rsidR="00BB18A2" w:rsidRPr="007B4116" w:rsidRDefault="00BB18A2" w:rsidP="007B4116">
      <w:pPr>
        <w:pStyle w:val="10"/>
        <w:numPr>
          <w:ilvl w:val="0"/>
          <w:numId w:val="31"/>
        </w:numPr>
        <w:rPr>
          <w:b/>
          <w:sz w:val="28"/>
        </w:rPr>
      </w:pPr>
      <w:bookmarkStart w:id="67" w:name="_Toc515635356"/>
      <w:bookmarkEnd w:id="66"/>
      <w:r w:rsidRPr="007B4116">
        <w:rPr>
          <w:b/>
          <w:sz w:val="28"/>
        </w:rPr>
        <w:lastRenderedPageBreak/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7"/>
    </w:p>
    <w:p w:rsidR="00DC5544" w:rsidRPr="007B4116" w:rsidRDefault="00DC5544" w:rsidP="00190EC9">
      <w:pPr>
        <w:pStyle w:val="21"/>
        <w:numPr>
          <w:ilvl w:val="1"/>
          <w:numId w:val="33"/>
        </w:numPr>
        <w:rPr>
          <w:sz w:val="28"/>
          <w:szCs w:val="28"/>
          <w:u w:val="single"/>
        </w:rPr>
      </w:pPr>
      <w:bookmarkStart w:id="68" w:name="_Toc515635357"/>
      <w:r w:rsidRPr="007B4116">
        <w:rPr>
          <w:sz w:val="28"/>
          <w:szCs w:val="28"/>
          <w:u w:val="single"/>
        </w:rPr>
        <w:t xml:space="preserve">Прогноз социально-экономического и градостроительного развития </w:t>
      </w:r>
      <w:r w:rsidR="009F43EB" w:rsidRPr="007B4116">
        <w:rPr>
          <w:sz w:val="28"/>
          <w:szCs w:val="28"/>
          <w:u w:val="single"/>
        </w:rPr>
        <w:t>поселения</w:t>
      </w:r>
      <w:bookmarkEnd w:id="68"/>
    </w:p>
    <w:p w:rsidR="00125995" w:rsidRDefault="00125995" w:rsidP="00125995">
      <w:r>
        <w:t xml:space="preserve">Демографическую политику, в том числе прогноз численности населения, в отношении муниципальных районов республики и городов республиканского значения устанавливает Министерство экономики Республики Татарстан. Прогноз численности населения в разрезе городских и сельских поселений </w:t>
      </w:r>
      <w:proofErr w:type="spellStart"/>
      <w:r>
        <w:t>Елабужского</w:t>
      </w:r>
      <w:proofErr w:type="spellEnd"/>
      <w:r>
        <w:t xml:space="preserve"> района выполнялся в рамках Схемы территориального планирования </w:t>
      </w:r>
      <w:proofErr w:type="spellStart"/>
      <w:r>
        <w:t>Елабужского</w:t>
      </w:r>
      <w:proofErr w:type="spellEnd"/>
      <w:r>
        <w:t xml:space="preserve"> муниципального района с учетом прогноза общей численности населения района, предоставленного Министерством экономики Республики Татарстан.</w:t>
      </w:r>
    </w:p>
    <w:p w:rsidR="00125995" w:rsidRDefault="00125995" w:rsidP="00125995">
      <w:r>
        <w:t xml:space="preserve">В данном случае генеральный план </w:t>
      </w:r>
      <w:proofErr w:type="spellStart"/>
      <w:r w:rsidR="005E126C">
        <w:t>Танайского</w:t>
      </w:r>
      <w:proofErr w:type="spellEnd"/>
      <w:r>
        <w:t xml:space="preserve"> сельского поселения учитывает прогноз общей численности населения всего поселения и населенных пунктов в его составе, разработанного в рамках Схемы территориального планирования </w:t>
      </w:r>
      <w:proofErr w:type="spellStart"/>
      <w:r>
        <w:t>Елабужского</w:t>
      </w:r>
      <w:proofErr w:type="spellEnd"/>
      <w:r>
        <w:t xml:space="preserve"> муниципального района, и ориентируется на него при выполнении документов территориального планирования.</w:t>
      </w:r>
    </w:p>
    <w:p w:rsidR="00125995" w:rsidRDefault="00125995" w:rsidP="00125995">
      <w:r>
        <w:t xml:space="preserve">Согласно данному демографическому прогнозу численность населения </w:t>
      </w:r>
      <w:proofErr w:type="spellStart"/>
      <w:r w:rsidR="007C7A27">
        <w:t>Танайского</w:t>
      </w:r>
      <w:proofErr w:type="spellEnd"/>
      <w:r>
        <w:t xml:space="preserve"> сельского поселения на первую очередь (2020 г.) составит </w:t>
      </w:r>
      <w:r w:rsidR="008346DD" w:rsidRPr="001463CF">
        <w:t>3497</w:t>
      </w:r>
      <w:r w:rsidRPr="002B7CDC">
        <w:t> человек, на расчетный срок (2035 г.) – </w:t>
      </w:r>
      <w:r w:rsidR="008346DD" w:rsidRPr="002B7CDC">
        <w:t>10140</w:t>
      </w:r>
      <w:r>
        <w:t>человек</w:t>
      </w:r>
      <w:r w:rsidR="005E126C">
        <w:t>а</w:t>
      </w:r>
      <w:r>
        <w:t>.</w:t>
      </w:r>
    </w:p>
    <w:p w:rsidR="00125995" w:rsidRPr="009A380F" w:rsidRDefault="00125995" w:rsidP="00125995">
      <w:r>
        <w:t xml:space="preserve">Прогноз численности населения </w:t>
      </w:r>
      <w:proofErr w:type="spellStart"/>
      <w:r w:rsidR="005E126C">
        <w:t>Танайского</w:t>
      </w:r>
      <w:proofErr w:type="spellEnd"/>
      <w:r>
        <w:t xml:space="preserve"> сельского поселения </w:t>
      </w:r>
      <w:r w:rsidRPr="009A380F">
        <w:t>с разделением на населённые пункты представлен в таблице</w:t>
      </w:r>
      <w:r w:rsidRPr="009A380F">
        <w:rPr>
          <w:lang w:val="en-US"/>
        </w:rPr>
        <w:t> </w:t>
      </w:r>
      <w:r w:rsidR="009A380F" w:rsidRPr="009A380F">
        <w:t>6</w:t>
      </w:r>
      <w:r w:rsidRPr="009A380F">
        <w:t>.</w:t>
      </w:r>
    </w:p>
    <w:p w:rsidR="00125995" w:rsidRDefault="00125995" w:rsidP="00125995">
      <w:pPr>
        <w:pStyle w:val="afffffff6"/>
      </w:pPr>
      <w:r w:rsidRPr="009A380F">
        <w:t>Таблица </w:t>
      </w:r>
      <w:r w:rsidR="009A380F" w:rsidRPr="009A380F">
        <w:t>6</w:t>
      </w:r>
      <w:r w:rsidRPr="009A380F">
        <w:rPr>
          <w:lang w:val="en-US"/>
        </w:rPr>
        <w:t> </w:t>
      </w:r>
      <w:r w:rsidRPr="009A380F">
        <w:t>–</w:t>
      </w:r>
      <w:r w:rsidRPr="009A380F">
        <w:rPr>
          <w:lang w:val="en-US"/>
        </w:rPr>
        <w:t> </w:t>
      </w:r>
      <w:r w:rsidRPr="009A380F">
        <w:t xml:space="preserve">Прогноз численности населения </w:t>
      </w:r>
      <w:proofErr w:type="spellStart"/>
      <w:r w:rsidR="005E126C" w:rsidRPr="009A380F">
        <w:t>Танайского</w:t>
      </w:r>
      <w:proofErr w:type="spellEnd"/>
      <w:r w:rsidRPr="009A380F">
        <w:t xml:space="preserve"> сельского поселения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1134"/>
        <w:gridCol w:w="993"/>
        <w:gridCol w:w="1701"/>
      </w:tblGrid>
      <w:tr w:rsidR="00125995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1463CF">
                <w:rPr>
                  <w:b/>
                  <w:bCs/>
                  <w:sz w:val="22"/>
                  <w:szCs w:val="22"/>
                </w:rPr>
                <w:t>2025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1463CF">
                <w:rPr>
                  <w:b/>
                  <w:bCs/>
                  <w:sz w:val="22"/>
                  <w:szCs w:val="22"/>
                </w:rPr>
                <w:t>2030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5 г"/>
              </w:smartTagPr>
              <w:r w:rsidRPr="001463CF">
                <w:rPr>
                  <w:b/>
                  <w:bCs/>
                  <w:sz w:val="22"/>
                  <w:szCs w:val="22"/>
                </w:rPr>
                <w:t>2035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bottom"/>
          </w:tcPr>
          <w:p w:rsidR="005E126C" w:rsidRPr="001463CF" w:rsidRDefault="005E126C" w:rsidP="005E126C">
            <w:pPr>
              <w:ind w:firstLine="0"/>
              <w:rPr>
                <w:bCs/>
                <w:sz w:val="22"/>
                <w:szCs w:val="22"/>
              </w:rPr>
            </w:pPr>
            <w:proofErr w:type="spellStart"/>
            <w:r w:rsidRPr="001463CF">
              <w:rPr>
                <w:bCs/>
                <w:sz w:val="22"/>
                <w:szCs w:val="22"/>
              </w:rPr>
              <w:t>Танайское</w:t>
            </w:r>
            <w:proofErr w:type="spellEnd"/>
            <w:r w:rsidRPr="001463CF">
              <w:rPr>
                <w:bCs/>
                <w:sz w:val="22"/>
                <w:szCs w:val="22"/>
              </w:rPr>
              <w:t xml:space="preserve"> сельское поселение, в том числе: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2 120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2 257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2 252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с. Танайка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2475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2525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2575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2625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д. Колосовка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2060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4120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5780</w:t>
            </w:r>
          </w:p>
        </w:tc>
      </w:tr>
      <w:tr w:rsidR="005E126C" w:rsidRPr="00CD0165" w:rsidTr="00FD017B">
        <w:trPr>
          <w:trHeight w:val="328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д. </w:t>
            </w:r>
            <w:proofErr w:type="spellStart"/>
            <w:r w:rsidRPr="001463CF">
              <w:rPr>
                <w:sz w:val="24"/>
                <w:szCs w:val="24"/>
              </w:rPr>
              <w:t>Хлыстово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1045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1390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1735</w:t>
            </w:r>
          </w:p>
        </w:tc>
      </w:tr>
    </w:tbl>
    <w:p w:rsidR="005E126C" w:rsidRDefault="005E126C" w:rsidP="005E126C">
      <w:pPr>
        <w:spacing w:before="120"/>
      </w:pPr>
      <w:r>
        <w:lastRenderedPageBreak/>
        <w:t>Площадки под новое жилищное строительство предусмотрены в с. Танайка, д. </w:t>
      </w:r>
      <w:proofErr w:type="spellStart"/>
      <w:r>
        <w:t>Хлыстово</w:t>
      </w:r>
      <w:proofErr w:type="spellEnd"/>
      <w:r>
        <w:t xml:space="preserve"> и д. Колосовка.</w:t>
      </w:r>
    </w:p>
    <w:p w:rsidR="005E126C" w:rsidRDefault="005E126C" w:rsidP="005E126C">
      <w:r>
        <w:t>В с. Танайка предусмотрены площадки под новое жилищное строительство площадью территории 42,4 га, в д. </w:t>
      </w:r>
      <w:proofErr w:type="spellStart"/>
      <w:r>
        <w:t>Хлыстово</w:t>
      </w:r>
      <w:proofErr w:type="spellEnd"/>
      <w:r>
        <w:t> – 45,5 га, в д. Колосовка – 188,3 га.</w:t>
      </w:r>
    </w:p>
    <w:p w:rsidR="005E126C" w:rsidRDefault="005E126C" w:rsidP="005E126C">
      <w:r>
        <w:t>Для расчетов в генеральном плане показатель средней площади одного индивидуального дома принимался равным 95 кв. м, площадь одного участка – 0,15 га.</w:t>
      </w:r>
    </w:p>
    <w:p w:rsidR="005E126C" w:rsidRDefault="005E126C" w:rsidP="005E126C">
      <w:r>
        <w:t>На первую очередь реализации Генерального плана под индивидуальное жилищное строительство в поселении предусмотрено 211,3</w:t>
      </w:r>
      <w:r w:rsidR="00B04214">
        <w:t> </w:t>
      </w:r>
      <w:r>
        <w:t>га территории:</w:t>
      </w:r>
    </w:p>
    <w:p w:rsidR="005E126C" w:rsidRDefault="005E126C" w:rsidP="005E126C">
      <w:pPr>
        <w:pStyle w:val="a6"/>
      </w:pPr>
      <w:r>
        <w:t>согласно проекту планировки н.</w:t>
      </w:r>
      <w:r w:rsidR="00B04214">
        <w:t> </w:t>
      </w:r>
      <w:r>
        <w:t>п.</w:t>
      </w:r>
      <w:r w:rsidR="00B04214">
        <w:t> </w:t>
      </w:r>
      <w:r>
        <w:t>Танайка, генеральным планом в с. Танайка предусмотрено 30,8</w:t>
      </w:r>
      <w:r w:rsidR="009A380F">
        <w:t> </w:t>
      </w:r>
      <w:r>
        <w:t>га территории, жилищное строительство на которых составит ориентировочно 19507 кв. м общей площади жилья (205 участков)</w:t>
      </w:r>
      <w:r w:rsidRPr="005E126C">
        <w:t>;</w:t>
      </w:r>
    </w:p>
    <w:p w:rsidR="005E126C" w:rsidRDefault="005E126C" w:rsidP="005E126C">
      <w:pPr>
        <w:pStyle w:val="a6"/>
      </w:pPr>
      <w:r>
        <w:t>в д.</w:t>
      </w:r>
      <w:r>
        <w:rPr>
          <w:lang w:val="en-US"/>
        </w:rPr>
        <w:t> </w:t>
      </w:r>
      <w:proofErr w:type="spellStart"/>
      <w:r>
        <w:t>Хлыстово</w:t>
      </w:r>
      <w:proofErr w:type="spellEnd"/>
      <w:r>
        <w:t xml:space="preserve"> предусмотрено 30,9</w:t>
      </w:r>
      <w:r>
        <w:rPr>
          <w:lang w:val="en-US"/>
        </w:rPr>
        <w:t> </w:t>
      </w:r>
      <w:r>
        <w:t>га территории, жилищное строительство на которых составит ориентировочно 19570</w:t>
      </w:r>
      <w:r>
        <w:rPr>
          <w:lang w:val="en-US"/>
        </w:rPr>
        <w:t> </w:t>
      </w:r>
      <w:r>
        <w:t>кв.</w:t>
      </w:r>
      <w:r>
        <w:rPr>
          <w:lang w:val="en-US"/>
        </w:rPr>
        <w:t> </w:t>
      </w:r>
      <w:r>
        <w:t>м общей площади жилья (206 участков).</w:t>
      </w:r>
    </w:p>
    <w:p w:rsidR="00125995" w:rsidRDefault="005E126C" w:rsidP="005E126C">
      <w:pPr>
        <w:pStyle w:val="a6"/>
      </w:pPr>
      <w:r>
        <w:t>согласно «Программе обеспечения жильем многодетных семей», в </w:t>
      </w:r>
      <w:proofErr w:type="spellStart"/>
      <w:r>
        <w:t>д.Колосовка</w:t>
      </w:r>
      <w:proofErr w:type="spellEnd"/>
      <w:r>
        <w:t xml:space="preserve"> выделяется 149,6 га территории для многодетных семей, жилищное строительство на которых составит ориентировочно 94747 кв. м общей площади жилья (997 участков).</w:t>
      </w:r>
    </w:p>
    <w:p w:rsidR="00B04214" w:rsidRPr="00101AEC" w:rsidRDefault="00B04214" w:rsidP="009A380F">
      <w:pPr>
        <w:pStyle w:val="afffffffc"/>
        <w:spacing w:before="0"/>
      </w:pPr>
      <w:r w:rsidRPr="00101AEC">
        <w:t>На период 2021</w:t>
      </w:r>
      <w:r>
        <w:t>–</w:t>
      </w:r>
      <w:r w:rsidRPr="00101AEC">
        <w:t>2035</w:t>
      </w:r>
      <w:r>
        <w:t> </w:t>
      </w:r>
      <w:r w:rsidRPr="00101AEC">
        <w:t>гг. реализации генерального плана в поселении под индивидуальное жилищное строительство предусмотрено 65</w:t>
      </w:r>
      <w:r>
        <w:t> </w:t>
      </w:r>
      <w:r w:rsidRPr="00101AEC">
        <w:t>га территории, в</w:t>
      </w:r>
      <w:r>
        <w:t> </w:t>
      </w:r>
      <w:r w:rsidRPr="00101AEC">
        <w:t>том числе:</w:t>
      </w:r>
    </w:p>
    <w:p w:rsidR="00B04214" w:rsidRPr="00B04214" w:rsidRDefault="00B04214" w:rsidP="00B04214">
      <w:pPr>
        <w:pStyle w:val="a6"/>
      </w:pPr>
      <w:r w:rsidRPr="00B04214">
        <w:t>в с.</w:t>
      </w:r>
      <w:r>
        <w:t> </w:t>
      </w:r>
      <w:r w:rsidRPr="00B04214">
        <w:t>Танайка</w:t>
      </w:r>
      <w:r>
        <w:t> </w:t>
      </w:r>
      <w:r w:rsidRPr="00B04214">
        <w:t>–</w:t>
      </w:r>
      <w:r>
        <w:t> </w:t>
      </w:r>
      <w:r w:rsidRPr="00B04214">
        <w:t>11,7</w:t>
      </w:r>
      <w:r>
        <w:t> </w:t>
      </w:r>
      <w:r w:rsidRPr="00B04214">
        <w:t>га, жилищное строительство на данных территориях составит ориентировочно 7410</w:t>
      </w:r>
      <w:r>
        <w:t> </w:t>
      </w:r>
      <w:r w:rsidRPr="00B04214">
        <w:t>кв.</w:t>
      </w:r>
      <w:r>
        <w:t> </w:t>
      </w:r>
      <w:r w:rsidRPr="00B04214">
        <w:t>м общей площади жилья (78 участков);</w:t>
      </w:r>
    </w:p>
    <w:p w:rsidR="00B04214" w:rsidRPr="00B04214" w:rsidRDefault="00B04214" w:rsidP="00B04214">
      <w:pPr>
        <w:pStyle w:val="a6"/>
      </w:pPr>
      <w:r w:rsidRPr="00B04214">
        <w:t>в</w:t>
      </w:r>
      <w:r>
        <w:t xml:space="preserve"> д</w:t>
      </w:r>
      <w:r w:rsidRPr="00B04214">
        <w:t>.</w:t>
      </w:r>
      <w:r>
        <w:t> </w:t>
      </w:r>
      <w:proofErr w:type="spellStart"/>
      <w:r w:rsidRPr="00B04214">
        <w:t>Хлыстово</w:t>
      </w:r>
      <w:proofErr w:type="spellEnd"/>
      <w:r>
        <w:t> </w:t>
      </w:r>
      <w:r w:rsidRPr="00B04214">
        <w:t>–</w:t>
      </w:r>
      <w:r>
        <w:t> </w:t>
      </w:r>
      <w:r w:rsidRPr="00B04214">
        <w:t>14,6</w:t>
      </w:r>
      <w:r>
        <w:t> </w:t>
      </w:r>
      <w:r w:rsidRPr="00B04214">
        <w:t>га, жилищное строительство на данных территориях составит ориентировочно 9247</w:t>
      </w:r>
      <w:r>
        <w:t> </w:t>
      </w:r>
      <w:r w:rsidRPr="00B04214">
        <w:t>кв.</w:t>
      </w:r>
      <w:r>
        <w:t> </w:t>
      </w:r>
      <w:r w:rsidRPr="00B04214">
        <w:t>м общей площади жилья (97</w:t>
      </w:r>
      <w:r>
        <w:t> </w:t>
      </w:r>
      <w:r w:rsidRPr="00B04214">
        <w:t>участков);</w:t>
      </w:r>
    </w:p>
    <w:p w:rsidR="00B04214" w:rsidRPr="00B04214" w:rsidRDefault="00B04214" w:rsidP="00B04214">
      <w:pPr>
        <w:pStyle w:val="a6"/>
      </w:pPr>
      <w:r w:rsidRPr="00B04214">
        <w:lastRenderedPageBreak/>
        <w:t>в д.</w:t>
      </w:r>
      <w:r>
        <w:t> </w:t>
      </w:r>
      <w:r w:rsidRPr="00B04214">
        <w:t>Колосовка</w:t>
      </w:r>
      <w:r>
        <w:t> </w:t>
      </w:r>
      <w:r w:rsidRPr="00B04214">
        <w:t>–</w:t>
      </w:r>
      <w:r>
        <w:t> </w:t>
      </w:r>
      <w:r w:rsidRPr="00B04214">
        <w:t>38,7</w:t>
      </w:r>
      <w:r>
        <w:t> </w:t>
      </w:r>
      <w:r w:rsidRPr="00B04214">
        <w:t>га, жилищное строительство на данных территориях составит ориентировочно 24510</w:t>
      </w:r>
      <w:r>
        <w:t> </w:t>
      </w:r>
      <w:r w:rsidRPr="00B04214">
        <w:t>кв.</w:t>
      </w:r>
      <w:r>
        <w:t> </w:t>
      </w:r>
      <w:r w:rsidRPr="00B04214">
        <w:t>м общей площади жилья (258</w:t>
      </w:r>
      <w:r>
        <w:t> </w:t>
      </w:r>
      <w:r w:rsidRPr="00B04214">
        <w:t>участков).</w:t>
      </w:r>
    </w:p>
    <w:p w:rsidR="00B04214" w:rsidRPr="00101AEC" w:rsidRDefault="00B04214" w:rsidP="00B04214">
      <w:pPr>
        <w:pStyle w:val="afffffffc"/>
        <w:spacing w:before="0"/>
      </w:pPr>
      <w:r w:rsidRPr="00101AEC"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246,8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м, прирост жилого фонда за</w:t>
      </w:r>
      <w:r>
        <w:t> </w:t>
      </w:r>
      <w:r w:rsidRPr="00101AEC">
        <w:t>прогнозируемый период должен составить 175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общей площади жилья или 7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жилья в год.</w:t>
      </w:r>
    </w:p>
    <w:p w:rsidR="002C3396" w:rsidRPr="007B4116" w:rsidRDefault="002C3396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69" w:name="_Toc515635358"/>
      <w:r w:rsidRPr="007B4116">
        <w:rPr>
          <w:sz w:val="28"/>
          <w:szCs w:val="28"/>
          <w:u w:val="single"/>
        </w:rPr>
        <w:t>Прогноз транспортного спроса</w:t>
      </w:r>
      <w:r w:rsidR="009F43EB" w:rsidRPr="007B4116">
        <w:rPr>
          <w:sz w:val="28"/>
          <w:szCs w:val="28"/>
          <w:u w:val="single"/>
        </w:rPr>
        <w:t xml:space="preserve"> поселения</w:t>
      </w:r>
      <w:r w:rsidRPr="007B4116">
        <w:rPr>
          <w:sz w:val="28"/>
          <w:szCs w:val="28"/>
          <w:u w:val="single"/>
        </w:rPr>
        <w:t>, объемов и</w:t>
      </w:r>
      <w:r w:rsidR="00CE56FD" w:rsidRPr="007B4116">
        <w:rPr>
          <w:sz w:val="28"/>
          <w:szCs w:val="28"/>
          <w:u w:val="single"/>
        </w:rPr>
        <w:t> </w:t>
      </w:r>
      <w:r w:rsidRPr="007B4116">
        <w:rPr>
          <w:sz w:val="28"/>
          <w:szCs w:val="28"/>
          <w:u w:val="single"/>
        </w:rPr>
        <w:t>характера передвижения населения и перевозок грузов по видам транспорта, имеющ</w:t>
      </w:r>
      <w:r w:rsidR="009F43EB" w:rsidRPr="007B4116">
        <w:rPr>
          <w:sz w:val="28"/>
          <w:szCs w:val="28"/>
          <w:u w:val="single"/>
        </w:rPr>
        <w:t>его</w:t>
      </w:r>
      <w:r w:rsidRPr="007B4116">
        <w:rPr>
          <w:sz w:val="28"/>
          <w:szCs w:val="28"/>
          <w:u w:val="single"/>
        </w:rPr>
        <w:t>ся на территории поселения</w:t>
      </w:r>
      <w:bookmarkEnd w:id="69"/>
    </w:p>
    <w:p w:rsidR="00125995" w:rsidRDefault="00125995" w:rsidP="00125995">
      <w:r>
        <w:t>Относительно стабильная демографическая и социально-экономическая ситуация в сельском поселении позволяет сделать вывод об отсутствии реальных предпосылок к значительному изменению транспортного спроса, объемов и характера передвижения населения на территории муниципального образования в расчетном периоде.</w:t>
      </w:r>
    </w:p>
    <w:p w:rsidR="00125995" w:rsidRDefault="00125995" w:rsidP="00125995">
      <w:r>
        <w:t xml:space="preserve">Основным видом транспорта на территории поселения является автомобильный, объемы грузоперевозок автомобильным транспортом носят стабильный характер. По территории муниципального образования </w:t>
      </w:r>
      <w:proofErr w:type="spellStart"/>
      <w:r w:rsidR="007C7A27">
        <w:t>Танайское</w:t>
      </w:r>
      <w:proofErr w:type="spellEnd"/>
      <w:r>
        <w:t xml:space="preserve"> проходит автомобильная дорога общего пользования федерального значения М-7 «Волга», которая является транспортной планировочной осью поселения, а также три автомобильные дороги общего пользования регионального значения: </w:t>
      </w:r>
      <w:r w:rsidRPr="00125995">
        <w:t>Елабуга-</w:t>
      </w:r>
      <w:proofErr w:type="spellStart"/>
      <w:r w:rsidRPr="00125995">
        <w:t>Лекарево</w:t>
      </w:r>
      <w:proofErr w:type="spellEnd"/>
      <w:r w:rsidRPr="00125995">
        <w:t xml:space="preserve">-Большие </w:t>
      </w:r>
      <w:proofErr w:type="spellStart"/>
      <w:r w:rsidRPr="00125995">
        <w:t>Армалы</w:t>
      </w:r>
      <w:proofErr w:type="spellEnd"/>
      <w:r>
        <w:t>,</w:t>
      </w:r>
      <w:r w:rsidRPr="00125995">
        <w:t xml:space="preserve"> Елабуга-Танайка, Танайка-Колосовка</w:t>
      </w:r>
      <w:r>
        <w:t>.</w:t>
      </w:r>
    </w:p>
    <w:p w:rsidR="009F43EB" w:rsidRPr="007B4116" w:rsidRDefault="009F43EB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0" w:name="_Toc515635359"/>
      <w:r w:rsidRPr="007B4116">
        <w:rPr>
          <w:sz w:val="28"/>
          <w:szCs w:val="28"/>
          <w:u w:val="single"/>
        </w:rPr>
        <w:t>Прогноз развития транспортной инфраструктуры по видам транспорта</w:t>
      </w:r>
      <w:bookmarkEnd w:id="70"/>
    </w:p>
    <w:p w:rsidR="00815916" w:rsidRDefault="00815916" w:rsidP="00190EC9">
      <w:pPr>
        <w:pStyle w:val="30"/>
        <w:numPr>
          <w:ilvl w:val="2"/>
          <w:numId w:val="34"/>
        </w:numPr>
      </w:pPr>
      <w:r>
        <w:t>Автомобильный транспорт</w:t>
      </w:r>
    </w:p>
    <w:p w:rsidR="002B0F23" w:rsidRPr="00101AEC" w:rsidRDefault="002B0F23" w:rsidP="002B0F23">
      <w:pPr>
        <w:ind w:firstLine="720"/>
      </w:pPr>
      <w:bookmarkStart w:id="71" w:name="_Hlk516739386"/>
      <w:r w:rsidRPr="00101AEC">
        <w:t xml:space="preserve">На территории </w:t>
      </w:r>
      <w:proofErr w:type="spellStart"/>
      <w:r>
        <w:t>Танайского</w:t>
      </w:r>
      <w:proofErr w:type="spellEnd"/>
      <w:r>
        <w:t xml:space="preserve"> сельского поселения</w:t>
      </w:r>
      <w:r w:rsidRPr="00101AEC">
        <w:t xml:space="preserve"> предлагается размещение </w:t>
      </w:r>
      <w:r w:rsidRPr="00101AEC">
        <w:lastRenderedPageBreak/>
        <w:t>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2B0F23" w:rsidRDefault="002B0F23" w:rsidP="002B0F23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 xml:space="preserve"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</w:t>
      </w:r>
      <w:proofErr w:type="spellStart"/>
      <w:r w:rsidRPr="00E2513A">
        <w:t>шиномонтаж</w:t>
      </w:r>
      <w:proofErr w:type="spellEnd"/>
      <w:r w:rsidRPr="00E2513A">
        <w:t>).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 xml:space="preserve">-местах для временного хранения </w:t>
      </w:r>
      <w:proofErr w:type="spellStart"/>
      <w:r w:rsidRPr="0061718A">
        <w:rPr>
          <w:szCs w:val="28"/>
        </w:rPr>
        <w:t>ТС</w:t>
      </w:r>
      <w:r>
        <w:rPr>
          <w:szCs w:val="28"/>
        </w:rPr>
        <w:t>,был</w:t>
      </w:r>
      <w:proofErr w:type="spellEnd"/>
      <w:r>
        <w:rPr>
          <w:szCs w:val="28"/>
        </w:rPr>
        <w:t xml:space="preserve">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r w:rsidRPr="009F52D8">
        <w:rPr>
          <w:szCs w:val="28"/>
        </w:rPr>
        <w:t xml:space="preserve">аренда </w:t>
      </w:r>
      <w:proofErr w:type="spellStart"/>
      <w:r w:rsidRPr="009F52D8">
        <w:rPr>
          <w:szCs w:val="28"/>
        </w:rPr>
        <w:t>зд</w:t>
      </w:r>
      <w:proofErr w:type="spellEnd"/>
      <w:r w:rsidRPr="009F52D8">
        <w:rPr>
          <w:szCs w:val="28"/>
        </w:rPr>
        <w:t>. ФОК</w:t>
      </w:r>
      <w:r>
        <w:rPr>
          <w:szCs w:val="28"/>
        </w:rPr>
        <w:t xml:space="preserve">, </w:t>
      </w:r>
      <w:proofErr w:type="spellStart"/>
      <w:r w:rsidRPr="009F52D8">
        <w:rPr>
          <w:szCs w:val="28"/>
        </w:rPr>
        <w:t>Колосовский</w:t>
      </w:r>
      <w:proofErr w:type="spellEnd"/>
      <w:r w:rsidRPr="009F52D8">
        <w:rPr>
          <w:szCs w:val="28"/>
        </w:rPr>
        <w:t xml:space="preserve"> СК</w:t>
      </w:r>
      <w:r>
        <w:rPr>
          <w:szCs w:val="28"/>
        </w:rPr>
        <w:t xml:space="preserve"> в количестве 89, 19 и 19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объекта спорта </w:t>
      </w:r>
      <w:r w:rsidRPr="009F52D8">
        <w:rPr>
          <w:szCs w:val="28"/>
        </w:rPr>
        <w:t xml:space="preserve">ФОК с бассейном </w:t>
      </w:r>
      <w:proofErr w:type="spellStart"/>
      <w:r w:rsidRPr="009F52D8">
        <w:rPr>
          <w:szCs w:val="28"/>
        </w:rPr>
        <w:t>Хлыстово</w:t>
      </w:r>
      <w:proofErr w:type="spellEnd"/>
      <w:r>
        <w:rPr>
          <w:szCs w:val="28"/>
        </w:rPr>
        <w:t xml:space="preserve"> в количестве 11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-мест.</w:t>
      </w:r>
    </w:p>
    <w:p w:rsidR="002B0F23" w:rsidRPr="00EE3217" w:rsidRDefault="002B0F23" w:rsidP="002B0F23">
      <w:bookmarkStart w:id="72" w:name="_Hlk516240773"/>
      <w:bookmarkEnd w:id="71"/>
      <w:r>
        <w:t>Прогноз развития дорожной сети поселения рассмотрен в подразделе 2.4</w:t>
      </w:r>
      <w:r w:rsidR="00B04214">
        <w:t> </w:t>
      </w:r>
      <w:r>
        <w:t>данной ПКРТИ.</w:t>
      </w:r>
    </w:p>
    <w:bookmarkEnd w:id="72"/>
    <w:p w:rsidR="00815916" w:rsidRPr="008F15D9" w:rsidRDefault="00815916" w:rsidP="00190EC9">
      <w:pPr>
        <w:pStyle w:val="30"/>
        <w:numPr>
          <w:ilvl w:val="2"/>
          <w:numId w:val="34"/>
        </w:numPr>
      </w:pPr>
      <w:r w:rsidRPr="008F15D9">
        <w:t>Железнодорожный транспорт</w:t>
      </w:r>
    </w:p>
    <w:p w:rsidR="008F15D9" w:rsidRDefault="008F15D9" w:rsidP="008F15D9"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proofErr w:type="spellStart"/>
      <w:r>
        <w:t>Танайского</w:t>
      </w:r>
      <w:proofErr w:type="spellEnd"/>
      <w:r>
        <w:t xml:space="preserve">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</w:t>
      </w:r>
      <w:proofErr w:type="spellStart"/>
      <w:r>
        <w:t>Елабужский</w:t>
      </w:r>
      <w:proofErr w:type="spellEnd"/>
      <w:r>
        <w:t xml:space="preserve"> район, так и в другие районы РТ.</w:t>
      </w:r>
    </w:p>
    <w:p w:rsidR="00815916" w:rsidRPr="00125995" w:rsidRDefault="00815916" w:rsidP="00190EC9">
      <w:pPr>
        <w:pStyle w:val="30"/>
        <w:numPr>
          <w:ilvl w:val="2"/>
          <w:numId w:val="34"/>
        </w:numPr>
        <w:ind w:left="0" w:firstLine="709"/>
      </w:pPr>
      <w:r w:rsidRPr="00125995">
        <w:t>Водный транспорт</w:t>
      </w:r>
    </w:p>
    <w:p w:rsidR="00815916" w:rsidRPr="00125995" w:rsidRDefault="00815916" w:rsidP="00815916">
      <w:r w:rsidRPr="00125995">
        <w:t xml:space="preserve"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</w:t>
      </w:r>
      <w:proofErr w:type="spellStart"/>
      <w:r w:rsidR="00125995" w:rsidRPr="00125995">
        <w:lastRenderedPageBreak/>
        <w:t>Танайское</w:t>
      </w:r>
      <w:r w:rsidRPr="00125995">
        <w:t>не</w:t>
      </w:r>
      <w:proofErr w:type="spellEnd"/>
      <w:r w:rsidRPr="00125995">
        <w:t> предусмотрено.</w:t>
      </w:r>
    </w:p>
    <w:p w:rsidR="00815916" w:rsidRPr="009D7CBC" w:rsidRDefault="00815916" w:rsidP="00190EC9">
      <w:pPr>
        <w:pStyle w:val="30"/>
        <w:numPr>
          <w:ilvl w:val="2"/>
          <w:numId w:val="34"/>
        </w:numPr>
      </w:pPr>
      <w:r w:rsidRPr="009D7CBC">
        <w:t>Воздушный транспорт</w:t>
      </w:r>
    </w:p>
    <w:p w:rsidR="009D7CBC" w:rsidRPr="009D7CBC" w:rsidRDefault="009D7CBC" w:rsidP="009D7CBC">
      <w:bookmarkStart w:id="73" w:name="_Toc514164813"/>
      <w:r w:rsidRPr="009D7CBC">
        <w:t xml:space="preserve"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</w:t>
      </w:r>
      <w:proofErr w:type="spellStart"/>
      <w:r w:rsidRPr="009D7CBC">
        <w:t>Танайское</w:t>
      </w:r>
      <w:proofErr w:type="spellEnd"/>
      <w:r w:rsidRPr="009D7CBC">
        <w:t xml:space="preserve"> не предусмотрено.</w:t>
      </w:r>
    </w:p>
    <w:p w:rsidR="008F15D9" w:rsidRDefault="008F15D9" w:rsidP="00190EC9">
      <w:pPr>
        <w:pStyle w:val="30"/>
        <w:numPr>
          <w:ilvl w:val="2"/>
          <w:numId w:val="34"/>
        </w:numPr>
        <w:ind w:left="0" w:firstLine="709"/>
      </w:pPr>
      <w:r>
        <w:t>Велосипедный транспорт</w:t>
      </w:r>
      <w:bookmarkEnd w:id="73"/>
    </w:p>
    <w:p w:rsidR="008F15D9" w:rsidRDefault="008F15D9" w:rsidP="008F15D9">
      <w:r w:rsidRPr="00823567">
        <w:t>Специализированные дорожки для велосипедного передвижения на</w:t>
      </w:r>
      <w:r w:rsidRPr="00823567">
        <w:rPr>
          <w:lang w:val="en-US"/>
        </w:rPr>
        <w:t> </w:t>
      </w:r>
      <w:proofErr w:type="spellStart"/>
      <w:r w:rsidRPr="00823567">
        <w:t>территории</w:t>
      </w:r>
      <w:r>
        <w:t>Танайского</w:t>
      </w:r>
      <w:proofErr w:type="spellEnd"/>
      <w:r>
        <w:t xml:space="preserve"> сельского поселения</w:t>
      </w:r>
      <w:r w:rsidRPr="00823567"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E4148E" w:rsidRPr="003A4A09" w:rsidRDefault="00AD6A2C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4" w:name="_Toc515635360"/>
      <w:r w:rsidRPr="003A4A09">
        <w:rPr>
          <w:sz w:val="28"/>
          <w:szCs w:val="28"/>
          <w:u w:val="single"/>
        </w:rPr>
        <w:t xml:space="preserve">Прогноз развития дорожной сети </w:t>
      </w:r>
      <w:r w:rsidR="009F43EB" w:rsidRPr="003A4A09">
        <w:rPr>
          <w:sz w:val="28"/>
          <w:szCs w:val="28"/>
          <w:u w:val="single"/>
        </w:rPr>
        <w:t>поселения</w:t>
      </w:r>
      <w:bookmarkEnd w:id="74"/>
    </w:p>
    <w:p w:rsidR="002B0F23" w:rsidRDefault="002B0F23" w:rsidP="002B0F23">
      <w:r w:rsidRPr="00540165">
        <w:t xml:space="preserve">Генеральным </w:t>
      </w:r>
      <w:proofErr w:type="spellStart"/>
      <w:r w:rsidRPr="00540165">
        <w:t>планом</w:t>
      </w:r>
      <w:r w:rsidR="00B02F12">
        <w:t>Танайского</w:t>
      </w:r>
      <w:proofErr w:type="spellEnd"/>
      <w:r>
        <w:t xml:space="preserve"> сельского поселения</w:t>
      </w:r>
      <w:r w:rsidRPr="00540165">
        <w:t xml:space="preserve"> предусмотрен</w:t>
      </w:r>
      <w:r>
        <w:t>ы следующие мероприятия по развитию дорожной сети:</w:t>
      </w:r>
    </w:p>
    <w:p w:rsidR="00CE56FD" w:rsidRPr="002B0F23" w:rsidRDefault="002B0F23" w:rsidP="002B0F23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Танайка протяженностью 25,7 </w:t>
      </w:r>
      <w:proofErr w:type="spellStart"/>
      <w:r>
        <w:t>кмв</w:t>
      </w:r>
      <w:proofErr w:type="spellEnd"/>
      <w:r>
        <w:t xml:space="preserve"> период 2021–2035 гг.</w:t>
      </w:r>
      <w:r w:rsidRPr="00554433">
        <w:t>;</w:t>
      </w:r>
    </w:p>
    <w:p w:rsidR="002B0F23" w:rsidRPr="001463CF" w:rsidRDefault="002B0F23" w:rsidP="002B0F23">
      <w:pPr>
        <w:pStyle w:val="a6"/>
      </w:pPr>
      <w:r w:rsidRPr="001463CF">
        <w:t>строительство автомобильн</w:t>
      </w:r>
      <w:r w:rsidR="00554433" w:rsidRPr="001463CF">
        <w:t>ых</w:t>
      </w:r>
      <w:r w:rsidRPr="001463CF">
        <w:t xml:space="preserve"> дорог в с. Танайка протяженностью </w:t>
      </w:r>
      <w:r w:rsidR="00B02F12" w:rsidRPr="001463CF">
        <w:t xml:space="preserve">5,7 км, 4 км из </w:t>
      </w:r>
      <w:proofErr w:type="spellStart"/>
      <w:r w:rsidR="00B02F12" w:rsidRPr="001463CF">
        <w:t>которых</w:t>
      </w:r>
      <w:r w:rsidRPr="001463CF">
        <w:t>в</w:t>
      </w:r>
      <w:proofErr w:type="spellEnd"/>
      <w:r w:rsidRPr="001463CF">
        <w:t xml:space="preserve"> период 20</w:t>
      </w:r>
      <w:r w:rsidR="00B02F12" w:rsidRPr="001463CF">
        <w:t>11</w:t>
      </w:r>
      <w:r w:rsidRPr="001463CF">
        <w:t>–20</w:t>
      </w:r>
      <w:r w:rsidR="00B02F12" w:rsidRPr="001463CF">
        <w:t>20</w:t>
      </w:r>
      <w:r w:rsidRPr="001463CF">
        <w:t xml:space="preserve"> гг.</w:t>
      </w:r>
      <w:r w:rsidR="00B02F12" w:rsidRPr="001463CF">
        <w:t>, 1,7 – 2021–2035 гг.</w:t>
      </w:r>
      <w:r w:rsidRPr="001463CF">
        <w:t>;</w:t>
      </w:r>
    </w:p>
    <w:p w:rsidR="00B02F12" w:rsidRPr="001463CF" w:rsidRDefault="00B02F12" w:rsidP="00B02F12">
      <w:pPr>
        <w:pStyle w:val="a6"/>
      </w:pPr>
      <w:r w:rsidRPr="001463CF">
        <w:t>реконструкция автомобильн</w:t>
      </w:r>
      <w:r w:rsidR="00554433" w:rsidRPr="001463CF">
        <w:t>ых</w:t>
      </w:r>
      <w:r w:rsidRPr="001463CF">
        <w:t xml:space="preserve"> дорог в д. </w:t>
      </w:r>
      <w:proofErr w:type="spellStart"/>
      <w:r w:rsidRPr="001463CF">
        <w:t>Хлыстово</w:t>
      </w:r>
      <w:proofErr w:type="spellEnd"/>
      <w:r w:rsidRPr="001463CF">
        <w:t xml:space="preserve"> протяженностью 7,8 </w:t>
      </w:r>
      <w:proofErr w:type="spellStart"/>
      <w:r w:rsidRPr="001463CF">
        <w:t>кмв</w:t>
      </w:r>
      <w:proofErr w:type="spellEnd"/>
      <w:r w:rsidRPr="001463CF">
        <w:t xml:space="preserve"> период 2011–2020 гг.;</w:t>
      </w:r>
    </w:p>
    <w:p w:rsidR="00B02F12" w:rsidRPr="001463CF" w:rsidRDefault="00B02F12" w:rsidP="00B02F12">
      <w:pPr>
        <w:pStyle w:val="a6"/>
      </w:pPr>
      <w:r w:rsidRPr="001463CF">
        <w:t>строительство автомобиль</w:t>
      </w:r>
      <w:r w:rsidR="00554433" w:rsidRPr="001463CF">
        <w:t>ных</w:t>
      </w:r>
      <w:r w:rsidRPr="001463CF">
        <w:t xml:space="preserve"> дорог в с. Танайка протяженностью 7,5 км, 4,5 км из </w:t>
      </w:r>
      <w:proofErr w:type="spellStart"/>
      <w:r w:rsidRPr="001463CF">
        <w:t>которыхв</w:t>
      </w:r>
      <w:proofErr w:type="spellEnd"/>
      <w:r w:rsidRPr="001463CF">
        <w:t xml:space="preserve"> период 2011–2020 гг., 3,0 – 2021–2035 гг.;</w:t>
      </w:r>
    </w:p>
    <w:p w:rsidR="00B02F12" w:rsidRPr="002B0F23" w:rsidRDefault="00B02F12" w:rsidP="00B02F12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Колосовка протяженностью 5,1 </w:t>
      </w:r>
      <w:proofErr w:type="spellStart"/>
      <w:r>
        <w:t>кмв</w:t>
      </w:r>
      <w:proofErr w:type="spellEnd"/>
      <w:r>
        <w:t xml:space="preserve"> период 2011–2020 гг.</w:t>
      </w:r>
      <w:r w:rsidRPr="00B02F12">
        <w:t>;</w:t>
      </w:r>
    </w:p>
    <w:p w:rsidR="00B02F12" w:rsidRPr="002B0F23" w:rsidRDefault="00B02F12" w:rsidP="00B02F12">
      <w:pPr>
        <w:pStyle w:val="a6"/>
      </w:pPr>
      <w:r>
        <w:t>строительство автомобильн</w:t>
      </w:r>
      <w:r w:rsidR="00554433">
        <w:t>ых</w:t>
      </w:r>
      <w:r>
        <w:t xml:space="preserve"> дорог в с. Колосовка протяженностью 4,0 км, 2,4 км из </w:t>
      </w:r>
      <w:proofErr w:type="spellStart"/>
      <w:r>
        <w:t>которыхв</w:t>
      </w:r>
      <w:proofErr w:type="spellEnd"/>
      <w:r>
        <w:t xml:space="preserve"> период 2011–2020 гг., 1,6 – 2021–2035 гг.</w:t>
      </w:r>
      <w:r w:rsidRPr="002B0F23">
        <w:t>;</w:t>
      </w:r>
    </w:p>
    <w:p w:rsidR="002B0F23" w:rsidRPr="00CE56FD" w:rsidRDefault="00B02F12" w:rsidP="002B0F23">
      <w:pPr>
        <w:pStyle w:val="a6"/>
      </w:pPr>
      <w:r>
        <w:lastRenderedPageBreak/>
        <w:t>строительство мостового переезда в с. Колосовка.</w:t>
      </w:r>
    </w:p>
    <w:p w:rsidR="009D559E" w:rsidRPr="003A4A09" w:rsidRDefault="009D559E" w:rsidP="00190EC9">
      <w:pPr>
        <w:pStyle w:val="21"/>
        <w:numPr>
          <w:ilvl w:val="1"/>
          <w:numId w:val="34"/>
        </w:numPr>
        <w:tabs>
          <w:tab w:val="left" w:pos="992"/>
        </w:tabs>
        <w:ind w:left="0" w:firstLine="709"/>
        <w:rPr>
          <w:sz w:val="28"/>
          <w:szCs w:val="28"/>
          <w:u w:val="single"/>
        </w:rPr>
      </w:pPr>
      <w:bookmarkStart w:id="75" w:name="_Toc476914262"/>
      <w:bookmarkStart w:id="76" w:name="_Toc515635361"/>
      <w:r w:rsidRPr="003A4A09">
        <w:rPr>
          <w:sz w:val="28"/>
          <w:szCs w:val="28"/>
          <w:u w:val="single"/>
        </w:rPr>
        <w:t>Прогноз уровня автомобилизации, параметров дорожного движения</w:t>
      </w:r>
      <w:bookmarkEnd w:id="75"/>
      <w:bookmarkEnd w:id="76"/>
    </w:p>
    <w:p w:rsidR="00DD6EE4" w:rsidRDefault="00DD6EE4" w:rsidP="00DD6EE4">
      <w:r>
        <w:t xml:space="preserve">Прогноз уровня автомобилизации для населенных пунктов </w:t>
      </w:r>
      <w:r w:rsidR="00040FB2">
        <w:t xml:space="preserve">республики </w:t>
      </w:r>
      <w:r w:rsidR="00D30E01">
        <w:t>Татарстан</w:t>
      </w:r>
      <w:r>
        <w:t xml:space="preserve"> содержится в «Республикански</w:t>
      </w:r>
      <w:r w:rsidR="00040FB2">
        <w:t>х</w:t>
      </w:r>
      <w:r>
        <w:t xml:space="preserve"> норматив</w:t>
      </w:r>
      <w:r w:rsidR="00040FB2">
        <w:t>ах</w:t>
      </w:r>
      <w:r>
        <w:t xml:space="preserve"> градостроительного проектирования Республики Татарстан». На базе прогнозных данных можно предположить, что на долгосрочный период до 2025 года обеспеченность жителей муниципального образования </w:t>
      </w:r>
      <w:proofErr w:type="spellStart"/>
      <w:r>
        <w:t>Танайское</w:t>
      </w:r>
      <w:proofErr w:type="spellEnd"/>
      <w:r>
        <w:t xml:space="preserve"> индивидуальными легковыми автомобилями составит:</w:t>
      </w:r>
    </w:p>
    <w:p w:rsidR="00DD6EE4" w:rsidRDefault="00DD6EE4" w:rsidP="00DD6EE4">
      <w:pPr>
        <w:pStyle w:val="a6"/>
      </w:pPr>
      <w:r>
        <w:t>в 2019 году – </w:t>
      </w:r>
      <w:r w:rsidR="008346DD">
        <w:t>969</w:t>
      </w:r>
      <w:r w:rsidRPr="00E42F67">
        <w:t>легковых автомобилей</w:t>
      </w:r>
      <w:r>
        <w:t>;</w:t>
      </w:r>
    </w:p>
    <w:p w:rsidR="00DD6EE4" w:rsidRDefault="00DD6EE4" w:rsidP="00DD6EE4">
      <w:pPr>
        <w:pStyle w:val="a6"/>
      </w:pPr>
      <w:r>
        <w:t>в</w:t>
      </w:r>
      <w:r w:rsidRPr="00E42F67">
        <w:t xml:space="preserve"> 2025 год</w:t>
      </w:r>
      <w:r>
        <w:t>у </w:t>
      </w:r>
      <w:r w:rsidRPr="00E42F67">
        <w:t>–</w:t>
      </w:r>
      <w:r>
        <w:t> </w:t>
      </w:r>
      <w:r w:rsidR="00125995">
        <w:t>880</w:t>
      </w:r>
      <w:r w:rsidRPr="00E42F67">
        <w:t>легковых автомобилей</w:t>
      </w:r>
      <w:r>
        <w:t>.</w:t>
      </w:r>
    </w:p>
    <w:p w:rsidR="00DD6EE4" w:rsidRPr="009C7A22" w:rsidRDefault="00DD6EE4" w:rsidP="00DD6EE4">
      <w:pPr>
        <w:pStyle w:val="732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>
        <w:t> </w:t>
      </w:r>
      <w:r w:rsidRPr="009C7A22">
        <w:t>также для совершенствования регулирования дорожного движения на</w:t>
      </w:r>
      <w:r>
        <w:t> </w:t>
      </w:r>
      <w:r w:rsidRPr="009C7A22">
        <w:t>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>
        <w:t> </w:t>
      </w:r>
      <w:r w:rsidRPr="009C7A22">
        <w:t>метрах, удельное число остановок автомобиля, коэффициент безостановочной проходимости.</w:t>
      </w:r>
    </w:p>
    <w:p w:rsidR="00DD6EE4" w:rsidRDefault="00DD6EE4" w:rsidP="00DD6EE4">
      <w:pPr>
        <w:pStyle w:val="732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 расчетный срок значительных изменений параметров дорожного движения не прогнозируется, плотность дорожной сети существенно не изменится.</w:t>
      </w:r>
    </w:p>
    <w:p w:rsidR="00190EC9" w:rsidRDefault="00190EC9" w:rsidP="00DD6EE4">
      <w:pPr>
        <w:pStyle w:val="732"/>
      </w:pPr>
    </w:p>
    <w:p w:rsidR="00190EC9" w:rsidRDefault="00190EC9" w:rsidP="00DD6EE4">
      <w:pPr>
        <w:pStyle w:val="732"/>
      </w:pPr>
    </w:p>
    <w:p w:rsidR="001463CF" w:rsidRPr="009D559E" w:rsidRDefault="001463CF" w:rsidP="00DD6EE4">
      <w:pPr>
        <w:pStyle w:val="732"/>
      </w:pP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7" w:name="_Toc515635362"/>
      <w:r w:rsidRPr="00D8563D">
        <w:rPr>
          <w:sz w:val="28"/>
          <w:szCs w:val="28"/>
          <w:u w:val="single"/>
        </w:rPr>
        <w:lastRenderedPageBreak/>
        <w:t>Прогноз показателей безопасности дорожного движения</w:t>
      </w:r>
      <w:bookmarkEnd w:id="77"/>
    </w:p>
    <w:p w:rsidR="00DD6EE4" w:rsidRDefault="00DD6EE4" w:rsidP="00DD6EE4"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D6EE4" w:rsidRDefault="00DD6EE4" w:rsidP="00DD6EE4">
      <w:pPr>
        <w:pStyle w:val="a6"/>
      </w:pPr>
      <w: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D6EE4" w:rsidRDefault="00DD6EE4" w:rsidP="00DD6EE4">
      <w:pPr>
        <w:pStyle w:val="a6"/>
      </w:pPr>
      <w:r>
        <w:t>мотивация перехода транспортных средств на экологически чистые виды топлива.</w:t>
      </w:r>
    </w:p>
    <w:p w:rsidR="00DD6EE4" w:rsidRDefault="00DD6EE4" w:rsidP="00DD6EE4">
      <w:pPr>
        <w:pStyle w:val="afffffffc"/>
        <w:spacing w:before="0"/>
      </w:pPr>
      <w:r>
        <w:t>Для снижения вредного воздействия транспорта на окружающую среду и</w:t>
      </w:r>
      <w:r w:rsidR="00040FB2">
        <w:t> </w:t>
      </w:r>
      <w:r>
        <w:t>возникающих ущербов необходимо:</w:t>
      </w:r>
    </w:p>
    <w:p w:rsidR="00DD6EE4" w:rsidRDefault="00DD6EE4" w:rsidP="00DD6EE4">
      <w:pPr>
        <w:pStyle w:val="a6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D6EE4" w:rsidRDefault="00DD6EE4" w:rsidP="00DD6EE4">
      <w:pPr>
        <w:pStyle w:val="a6"/>
      </w:pPr>
      <w:r>
        <w:t>стимулировать использование транспортных средств, работающих на</w:t>
      </w:r>
      <w:r w:rsidR="00040FB2">
        <w:t> </w:t>
      </w:r>
      <w:r>
        <w:t>альтернативных источниках (</w:t>
      </w:r>
      <w:proofErr w:type="spellStart"/>
      <w:r>
        <w:t>ненефтяного</w:t>
      </w:r>
      <w:proofErr w:type="spellEnd"/>
      <w:r>
        <w:t xml:space="preserve"> происхождения) топливо-энергетических ресурсов.</w:t>
      </w:r>
    </w:p>
    <w:p w:rsidR="00DD6EE4" w:rsidRDefault="00DD6EE4" w:rsidP="00DD6EE4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DD6EE4" w:rsidRDefault="00DD6EE4" w:rsidP="00DD6EE4">
      <w:pPr>
        <w:pStyle w:val="a6"/>
      </w:pPr>
      <w: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DD6EE4" w:rsidRDefault="00DD6EE4" w:rsidP="00DD6EE4">
      <w:pPr>
        <w:pStyle w:val="a6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>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D6EE4" w:rsidRDefault="00DD6EE4" w:rsidP="00DD6EE4">
      <w:pPr>
        <w:pStyle w:val="732"/>
        <w:ind w:firstLine="709"/>
      </w:pPr>
      <w:r w:rsidRPr="00C01882">
        <w:t>Таким образом, можно</w:t>
      </w:r>
      <w:r w:rsidR="00B9575A">
        <w:t xml:space="preserve"> </w:t>
      </w:r>
      <w:r w:rsidRPr="00C01882">
        <w:t xml:space="preserve">прогнозировать дальнейшее снижение основных </w:t>
      </w:r>
      <w:r w:rsidRPr="00C01882">
        <w:lastRenderedPageBreak/>
        <w:t>показателей аварийности</w:t>
      </w:r>
      <w:r>
        <w:t>.</w:t>
      </w: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8" w:name="_Toc515635363"/>
      <w:r w:rsidRPr="00D8563D">
        <w:rPr>
          <w:sz w:val="28"/>
          <w:szCs w:val="28"/>
          <w:u w:val="single"/>
        </w:rPr>
        <w:t>Прогноз негативного воздействия транспортной инфраструктуры на окружающую среду и здоровье населения</w:t>
      </w:r>
      <w:bookmarkEnd w:id="78"/>
    </w:p>
    <w:p w:rsidR="00815916" w:rsidRDefault="00815916" w:rsidP="00815916">
      <w:bookmarkStart w:id="79" w:name="_Hlk479242872"/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сокращение вредного воздействия транспорта на здоровье человека за</w:t>
      </w:r>
      <w:r>
        <w:rPr>
          <w:lang w:val="en-US"/>
        </w:rPr>
        <w:t> </w:t>
      </w:r>
      <w:r>
        <w:t>счет снижения объемов воздействий, выбросов и сбросов, количества отходов на</w:t>
      </w:r>
      <w:r>
        <w:rPr>
          <w:lang w:val="en-US"/>
        </w:rPr>
        <w:t> </w:t>
      </w:r>
      <w:r>
        <w:t>всех видах транспорта;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мотивация перехода транспортных средств на экологически чистые виды топлива.</w:t>
      </w:r>
    </w:p>
    <w:p w:rsidR="00815916" w:rsidRDefault="00815916" w:rsidP="00815916">
      <w:r>
        <w:t>Для снижения вредного воздействия транспорта на окружающую среду и</w:t>
      </w:r>
      <w:r>
        <w:rPr>
          <w:lang w:val="en-US"/>
        </w:rPr>
        <w:t> </w:t>
      </w:r>
      <w:r>
        <w:t>возникающих ущербов необходимо: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стимулировать использование транспортных средств, работающих на</w:t>
      </w:r>
      <w:r>
        <w:rPr>
          <w:lang w:val="en-US"/>
        </w:rPr>
        <w:t> </w:t>
      </w:r>
      <w:r>
        <w:t>альтернативных источниках (</w:t>
      </w:r>
      <w:proofErr w:type="spellStart"/>
      <w:r>
        <w:t>ненефтяного</w:t>
      </w:r>
      <w:proofErr w:type="spellEnd"/>
      <w:r>
        <w:t xml:space="preserve"> происхождения) топливо-энергетических ресурсов.</w:t>
      </w:r>
    </w:p>
    <w:p w:rsidR="00815916" w:rsidRDefault="00815916" w:rsidP="00815916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 xml:space="preserve">растительных барьеров вдоль автомагистралей для снижения уровня шумового </w:t>
      </w:r>
      <w:r>
        <w:lastRenderedPageBreak/>
        <w:t>воздействия и загрязнения прилегающих территорий.</w:t>
      </w:r>
    </w:p>
    <w:p w:rsidR="00815916" w:rsidRPr="00AE032A" w:rsidRDefault="00815916" w:rsidP="00815916">
      <w:r>
        <w:t>В целом прогнозируется снижение негативного воздействия транспортной инфраструктуры на окружающую среду и здоровье населения прежде всего за</w:t>
      </w:r>
      <w:r w:rsidR="00040FB2">
        <w:t> </w:t>
      </w:r>
      <w:r>
        <w:t>счет перехода к использованию более экологически-чистых транспортных средств и материалов обустройства транспортной инфраструктуры.</w:t>
      </w:r>
      <w:bookmarkEnd w:id="79"/>
    </w:p>
    <w:p w:rsidR="00DF2E4F" w:rsidRPr="00D8563D" w:rsidRDefault="00772D4D" w:rsidP="00D8563D">
      <w:pPr>
        <w:pStyle w:val="10"/>
        <w:numPr>
          <w:ilvl w:val="0"/>
          <w:numId w:val="31"/>
        </w:numPr>
        <w:rPr>
          <w:b/>
          <w:sz w:val="28"/>
        </w:rPr>
      </w:pPr>
      <w:bookmarkStart w:id="80" w:name="_Toc515635364"/>
      <w:r w:rsidRPr="00D8563D">
        <w:rPr>
          <w:b/>
          <w:sz w:val="28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реализации варианта</w:t>
      </w:r>
      <w:bookmarkEnd w:id="80"/>
    </w:p>
    <w:p w:rsidR="009A380F" w:rsidRDefault="009A380F" w:rsidP="009A380F">
      <w:r>
        <w:t>Стратегиями социально-экономического развития Республики Татарстан и </w:t>
      </w:r>
      <w:r w:rsidR="00AA2777">
        <w:t xml:space="preserve"> </w:t>
      </w:r>
      <w:proofErr w:type="spellStart"/>
      <w:r>
        <w:t>Елабужского</w:t>
      </w:r>
      <w:proofErr w:type="spellEnd"/>
      <w:r>
        <w:t xml:space="preserve"> муниципального района рассматриваются три возможных сценария.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>
        <w:t>Алабуга</w:t>
      </w:r>
      <w:proofErr w:type="spellEnd"/>
      <w:r>
        <w:t>» численность работников предприятий увеличится с 2015 по 2030 гг. на 15 %. Численность населения будет также стабильно расти. Производительность вырастет в 1,85 раза в 2030 году по отношению к 2015 году. Доля инновационного производства увеличится с 5,7 % до 15 % в 2030 году. Прогнозируется увеличение доли малого и среднего бизнеса в ВТП на 0,9 % к 2030 году, а численность занятых на предприятиях малого и среднего бизнеса увеличится на 5 % к 2030-му году в общем объеме работников всех предприятий. Обеспеченность населения жильем растет умеренными темпами, и к 2030 году показатель составит 30,1 кв. м жилья на 1 жителя.</w:t>
      </w:r>
    </w:p>
    <w:p w:rsidR="009A380F" w:rsidRDefault="009A380F" w:rsidP="009A380F">
      <w:pPr>
        <w:pStyle w:val="afffffffc"/>
        <w:spacing w:before="0"/>
        <w:ind w:firstLine="709"/>
      </w:pPr>
      <w:r>
        <w:lastRenderedPageBreak/>
        <w:t>Увеличивается приток туристов, с ежегодной динамикой в 5–6 %, растет инвестиционная привлекательность района для бизнеса. Уровень экономической самодостаточности района прогнозируется с ростом от 0,55 до 0,81 %. В целом, базовый сценарий развития предполагает реализацию всех поставленных задач и инвестиционных проектов.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г. Елабуги.</w:t>
      </w:r>
    </w:p>
    <w:p w:rsidR="009A380F" w:rsidRDefault="009A380F" w:rsidP="009A380F">
      <w:pPr>
        <w:pStyle w:val="afffffffc"/>
        <w:spacing w:before="0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1,9 % по отношению к 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9A380F" w:rsidRDefault="009A380F" w:rsidP="009A380F">
      <w:pPr>
        <w:pStyle w:val="afffffffc"/>
        <w:spacing w:before="0"/>
        <w:ind w:firstLine="709"/>
      </w:pPr>
      <w:r>
        <w:t>Уровень жителей, систематически занимающихся спортом, с каждым годом увеличивается на 3–4 % и к 2030 году достигает 56 %.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>
        <w:t>Алабуга</w:t>
      </w:r>
      <w:proofErr w:type="spellEnd"/>
      <w:r>
        <w:t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  <w:szCs w:val="28"/>
        </w:rPr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</w:t>
      </w:r>
      <w:r>
        <w:lastRenderedPageBreak/>
        <w:t>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5 %, с увеличением к 2030 году до 5,7 %, благодаря развитию ОЭЗ ППТ «</w:t>
      </w:r>
      <w:proofErr w:type="spellStart"/>
      <w:r>
        <w:t>Алабуга</w:t>
      </w:r>
      <w:proofErr w:type="spellEnd"/>
      <w:r>
        <w:t>».</w:t>
      </w:r>
    </w:p>
    <w:p w:rsidR="00DF2E4F" w:rsidRPr="00D8563D" w:rsidRDefault="00772D4D" w:rsidP="00D8563D">
      <w:pPr>
        <w:pStyle w:val="10"/>
        <w:numPr>
          <w:ilvl w:val="0"/>
          <w:numId w:val="31"/>
        </w:numPr>
        <w:ind w:left="0" w:firstLine="709"/>
        <w:rPr>
          <w:b/>
          <w:sz w:val="28"/>
        </w:rPr>
      </w:pPr>
      <w:bookmarkStart w:id="81" w:name="_Toc515635365"/>
      <w:r w:rsidRPr="00D8563D">
        <w:rPr>
          <w:b/>
          <w:sz w:val="28"/>
        </w:rPr>
        <w:t>Перечень мероприятий (инвестиционных проектов) по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1"/>
    </w:p>
    <w:p w:rsidR="00306E20" w:rsidRPr="00D8563D" w:rsidRDefault="00DF2AF5" w:rsidP="00D8563D">
      <w:pPr>
        <w:pStyle w:val="21"/>
        <w:numPr>
          <w:ilvl w:val="1"/>
          <w:numId w:val="32"/>
        </w:numPr>
        <w:rPr>
          <w:sz w:val="28"/>
          <w:szCs w:val="28"/>
          <w:u w:val="single"/>
        </w:rPr>
      </w:pPr>
      <w:bookmarkStart w:id="82" w:name="_Toc515635366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транспортной инфраструктуры по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видам транспорта</w:t>
      </w:r>
      <w:bookmarkEnd w:id="82"/>
    </w:p>
    <w:p w:rsidR="00CF3569" w:rsidRDefault="00CF3569" w:rsidP="00D8563D">
      <w:pPr>
        <w:pStyle w:val="30"/>
        <w:numPr>
          <w:ilvl w:val="2"/>
          <w:numId w:val="32"/>
        </w:numPr>
      </w:pPr>
      <w:bookmarkStart w:id="83" w:name="_Toc516734727"/>
      <w:r>
        <w:t>Автомобильный транспорт</w:t>
      </w:r>
      <w:bookmarkEnd w:id="83"/>
    </w:p>
    <w:p w:rsidR="00CF3569" w:rsidRDefault="00CF3569" w:rsidP="00CF3569">
      <w:r w:rsidRPr="00FC4B67">
        <w:t xml:space="preserve">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</w:t>
      </w:r>
      <w:r>
        <w:t xml:space="preserve">и развитию парковочного пространства </w:t>
      </w:r>
      <w:r w:rsidRPr="00FC4B67">
        <w:t xml:space="preserve">на территории муниципального образования </w:t>
      </w:r>
      <w:proofErr w:type="spellStart"/>
      <w:r w:rsidR="00714156">
        <w:t>Танайское</w:t>
      </w:r>
      <w:proofErr w:type="spellEnd"/>
      <w:r w:rsidRPr="00FC4B67">
        <w:t xml:space="preserve"> не предусмотрено.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 xml:space="preserve">-местах для временного хранения </w:t>
      </w:r>
      <w:proofErr w:type="spellStart"/>
      <w:r w:rsidRPr="0061718A">
        <w:rPr>
          <w:szCs w:val="28"/>
        </w:rPr>
        <w:t>ТС</w:t>
      </w:r>
      <w:r>
        <w:rPr>
          <w:szCs w:val="28"/>
        </w:rPr>
        <w:t>,был</w:t>
      </w:r>
      <w:proofErr w:type="spellEnd"/>
      <w:r>
        <w:rPr>
          <w:szCs w:val="28"/>
        </w:rPr>
        <w:t xml:space="preserve">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AA2777">
        <w:rPr>
          <w:szCs w:val="28"/>
        </w:rPr>
        <w:t xml:space="preserve"> </w:t>
      </w:r>
      <w:proofErr w:type="spellStart"/>
      <w:r w:rsidRPr="009F52D8">
        <w:rPr>
          <w:szCs w:val="28"/>
        </w:rPr>
        <w:t>арендазд</w:t>
      </w:r>
      <w:proofErr w:type="spellEnd"/>
      <w:r w:rsidRPr="009F52D8">
        <w:rPr>
          <w:szCs w:val="28"/>
        </w:rPr>
        <w:t>. ФОК</w:t>
      </w:r>
      <w:r>
        <w:rPr>
          <w:szCs w:val="28"/>
        </w:rPr>
        <w:t xml:space="preserve">, </w:t>
      </w:r>
      <w:proofErr w:type="spellStart"/>
      <w:r w:rsidRPr="009F52D8">
        <w:rPr>
          <w:szCs w:val="28"/>
        </w:rPr>
        <w:t>Колосовский</w:t>
      </w:r>
      <w:proofErr w:type="spellEnd"/>
      <w:r w:rsidRPr="009F52D8">
        <w:rPr>
          <w:szCs w:val="28"/>
        </w:rPr>
        <w:t xml:space="preserve"> СК</w:t>
      </w:r>
      <w:r>
        <w:rPr>
          <w:szCs w:val="28"/>
        </w:rPr>
        <w:t xml:space="preserve"> в количестве 89, 19 и 19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объекта спорта </w:t>
      </w:r>
      <w:r w:rsidRPr="009F52D8">
        <w:rPr>
          <w:szCs w:val="28"/>
        </w:rPr>
        <w:t xml:space="preserve">ФОК с бассейном </w:t>
      </w:r>
      <w:proofErr w:type="spellStart"/>
      <w:r w:rsidRPr="009F52D8">
        <w:rPr>
          <w:szCs w:val="28"/>
        </w:rPr>
        <w:t>Хлыстово</w:t>
      </w:r>
      <w:proofErr w:type="spellEnd"/>
      <w:r>
        <w:rPr>
          <w:szCs w:val="28"/>
        </w:rPr>
        <w:t xml:space="preserve"> в количестве 11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-мест.</w:t>
      </w:r>
    </w:p>
    <w:p w:rsidR="00CF3569" w:rsidRPr="00FC4B67" w:rsidRDefault="00CF3569" w:rsidP="00CF3569">
      <w:r>
        <w:lastRenderedPageBreak/>
        <w:t>Мероприятия по развитию сети дорог поселения рассмотрены в подразделе 4.6 данной ПКРТИ.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4" w:name="_Toc516734728"/>
      <w:r>
        <w:t>Железнодорожный транспорт</w:t>
      </w:r>
      <w:bookmarkEnd w:id="84"/>
    </w:p>
    <w:p w:rsidR="00714156" w:rsidRDefault="00714156" w:rsidP="00714156">
      <w:bookmarkStart w:id="85" w:name="_Toc516734729"/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proofErr w:type="spellStart"/>
      <w:r>
        <w:t>Танайского</w:t>
      </w:r>
      <w:proofErr w:type="spellEnd"/>
      <w:r>
        <w:t xml:space="preserve">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</w:t>
      </w:r>
      <w:proofErr w:type="spellStart"/>
      <w:r>
        <w:t>Елабужский</w:t>
      </w:r>
      <w:proofErr w:type="spellEnd"/>
      <w:r>
        <w:t xml:space="preserve"> район, так и в другие районы РТ.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r>
        <w:t>Водный транспорт</w:t>
      </w:r>
      <w:bookmarkEnd w:id="85"/>
    </w:p>
    <w:p w:rsidR="00CF3569" w:rsidRPr="003A2065" w:rsidRDefault="00CF3569" w:rsidP="00CF3569"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6" w:name="_Toc516734730"/>
      <w:r>
        <w:t>Воздушный транспорт</w:t>
      </w:r>
      <w:bookmarkEnd w:id="86"/>
    </w:p>
    <w:p w:rsidR="00243AC5" w:rsidRPr="003A2065" w:rsidRDefault="00243AC5" w:rsidP="00243AC5"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80E24" w:rsidRPr="00D8563D" w:rsidRDefault="00C80E24" w:rsidP="00D8563D">
      <w:pPr>
        <w:pStyle w:val="21"/>
        <w:numPr>
          <w:ilvl w:val="1"/>
          <w:numId w:val="32"/>
        </w:numPr>
        <w:ind w:left="0" w:firstLine="709"/>
        <w:rPr>
          <w:rFonts w:cs="Times New Roman"/>
          <w:sz w:val="28"/>
          <w:szCs w:val="28"/>
          <w:u w:val="single"/>
        </w:rPr>
      </w:pPr>
      <w:bookmarkStart w:id="87" w:name="_Toc469485303"/>
      <w:bookmarkStart w:id="88" w:name="_Toc515635367"/>
      <w:r w:rsidRPr="00D8563D">
        <w:rPr>
          <w:rFonts w:cs="Times New Roman"/>
          <w:sz w:val="28"/>
          <w:szCs w:val="28"/>
          <w:u w:val="single"/>
        </w:rPr>
        <w:t>Мероприятия по развитию транспорта общего пользования, созданию транспортно-пересадочных узлов</w:t>
      </w:r>
      <w:bookmarkEnd w:id="87"/>
      <w:bookmarkEnd w:id="88"/>
    </w:p>
    <w:p w:rsidR="009B62DD" w:rsidRDefault="009B62DD" w:rsidP="009B62DD">
      <w:r>
        <w:t>С</w:t>
      </w:r>
      <w:r w:rsidRPr="002B2531">
        <w:t xml:space="preserve">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proofErr w:type="spellStart"/>
      <w:r w:rsidR="00EA0739">
        <w:t>Танайское</w:t>
      </w:r>
      <w:r>
        <w:t>на</w:t>
      </w:r>
      <w:proofErr w:type="spellEnd"/>
      <w:r>
        <w:t> транспортные услуги.</w:t>
      </w:r>
    </w:p>
    <w:p w:rsidR="009B62DD" w:rsidRDefault="009B62DD" w:rsidP="009B62DD">
      <w:r>
        <w:t xml:space="preserve">Для снижения негативного воздействия общественного транспорта на окружающую среду в условиях увеличения уровня автомобилизации </w:t>
      </w:r>
      <w:r>
        <w:lastRenderedPageBreak/>
        <w:t xml:space="preserve">необходим переход подвижного состава на альтернативные виды топлива. В настоящее время разработана Государственная программа «Внедрение газомоторной техники с разделением на отдельные подпрограммы по 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</w:t>
      </w:r>
      <w:r>
        <w:t> </w:t>
      </w:r>
      <w:r w:rsidRPr="004E0B49">
        <w:t>повышенными экологическими показателями.</w:t>
      </w:r>
    </w:p>
    <w:p w:rsidR="009B62DD" w:rsidRDefault="009B62DD" w:rsidP="009B62DD">
      <w:r>
        <w:t xml:space="preserve">Как показали </w:t>
      </w:r>
      <w:r w:rsidRPr="0029418E">
        <w:t>натурны</w:t>
      </w:r>
      <w:r>
        <w:t>е</w:t>
      </w:r>
      <w:r w:rsidRPr="0029418E">
        <w:t xml:space="preserve"> обследовани</w:t>
      </w:r>
      <w:r>
        <w:t>я,</w:t>
      </w:r>
      <w:r w:rsidR="00B9575A">
        <w:t xml:space="preserve"> </w:t>
      </w:r>
      <w: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 8представлен перечень мероприятий по приведению остановочных пунктов на территории муниципального образования </w:t>
      </w:r>
      <w:proofErr w:type="spellStart"/>
      <w:r w:rsidR="00EA0739">
        <w:t>Танайское</w:t>
      </w:r>
      <w:proofErr w:type="spellEnd"/>
      <w:r>
        <w:t xml:space="preserve"> в нормативное состояние.</w:t>
      </w:r>
    </w:p>
    <w:p w:rsidR="009B62DD" w:rsidRDefault="009B62DD" w:rsidP="009B62DD">
      <w:pPr>
        <w:pStyle w:val="afffffff6"/>
      </w:pPr>
      <w:r>
        <w:t>Таблица 8 – Мероприятия по обустройству остановочных пунктов автомобильного пассажирского маршрутного транспорта общего пользования</w:t>
      </w:r>
    </w:p>
    <w:p w:rsidR="00D8563D" w:rsidRDefault="00D8563D" w:rsidP="009B62DD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9B62DD" w:rsidRPr="009C2F75" w:rsidTr="009633E2">
        <w:tc>
          <w:tcPr>
            <w:tcW w:w="484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автобусными павильонами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посадочной площадкой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8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A5486C" w:rsidRPr="0071127B" w:rsidTr="00A5486C">
        <w:tc>
          <w:tcPr>
            <w:tcW w:w="484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остановочной площадкой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 xml:space="preserve">Н. п. </w:t>
            </w:r>
            <w:proofErr w:type="spellStart"/>
            <w:r w:rsidRPr="009B62DD">
              <w:rPr>
                <w:sz w:val="24"/>
                <w:szCs w:val="24"/>
              </w:rPr>
              <w:t>Хлыстово</w:t>
            </w:r>
            <w:proofErr w:type="spellEnd"/>
            <w:r w:rsidR="00EA0739">
              <w:rPr>
                <w:sz w:val="24"/>
                <w:szCs w:val="24"/>
              </w:rPr>
              <w:t xml:space="preserve"> (обратное)</w:t>
            </w:r>
            <w:r>
              <w:rPr>
                <w:sz w:val="24"/>
                <w:szCs w:val="24"/>
              </w:rPr>
              <w:t xml:space="preserve">, </w:t>
            </w: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77" w:type="dxa"/>
            <w:vAlign w:val="center"/>
          </w:tcPr>
          <w:p w:rsidR="009B62DD" w:rsidRPr="0071127B" w:rsidRDefault="002013E0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2013E0">
              <w:rPr>
                <w:sz w:val="24"/>
                <w:szCs w:val="24"/>
              </w:rPr>
              <w:t>Обустройство остановочных пунктов знаками 5.16 "Место остановки автобуса" и (или) троллейбуса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77" w:type="dxa"/>
            <w:vAlign w:val="center"/>
          </w:tcPr>
          <w:p w:rsidR="009B62DD" w:rsidRPr="0071127B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искусственным освещением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 xml:space="preserve">Н. п. </w:t>
            </w:r>
            <w:proofErr w:type="spellStart"/>
            <w:r w:rsidRPr="00EA0739">
              <w:rPr>
                <w:sz w:val="24"/>
                <w:szCs w:val="24"/>
              </w:rPr>
              <w:t>Хлыстово</w:t>
            </w:r>
            <w:proofErr w:type="spellEnd"/>
            <w:r>
              <w:rPr>
                <w:sz w:val="24"/>
                <w:szCs w:val="24"/>
              </w:rPr>
              <w:t xml:space="preserve"> (прямое), </w:t>
            </w:r>
            <w:r w:rsidRPr="00EA0739">
              <w:rPr>
                <w:sz w:val="24"/>
                <w:szCs w:val="24"/>
              </w:rPr>
              <w:t xml:space="preserve">Н. п. </w:t>
            </w:r>
            <w:proofErr w:type="spellStart"/>
            <w:r w:rsidRPr="00EA0739">
              <w:rPr>
                <w:sz w:val="24"/>
                <w:szCs w:val="24"/>
              </w:rPr>
              <w:t>Хлыстово</w:t>
            </w:r>
            <w:proofErr w:type="spellEnd"/>
            <w:r>
              <w:rPr>
                <w:sz w:val="24"/>
                <w:szCs w:val="24"/>
              </w:rPr>
              <w:t xml:space="preserve"> (обратное),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пешеходными переходами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</w:tbl>
    <w:p w:rsidR="009B62DD" w:rsidRDefault="009B62DD" w:rsidP="009B62DD">
      <w:pPr>
        <w:spacing w:before="120"/>
      </w:pPr>
      <w:r>
        <w:t>Мероприятия по обустройству остановочных пунктов должны быть проведены в соответствии с ГОСТ Р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9B62DD" w:rsidRPr="00864FB5" w:rsidRDefault="009B62DD" w:rsidP="009B62DD"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</w:t>
      </w:r>
      <w:r>
        <w:t> </w:t>
      </w:r>
      <w:r w:rsidRPr="00D776F8">
        <w:t>347</w:t>
      </w:r>
      <w:r>
        <w:t xml:space="preserve"> «</w:t>
      </w:r>
      <w:r w:rsidRPr="00D776F8">
        <w:t>Об</w:t>
      </w:r>
      <w:r>
        <w:t> </w:t>
      </w:r>
      <w:r w:rsidRPr="00D776F8">
        <w:t>утверждении Порядка обеспечения условий доступности для пассажиров из</w:t>
      </w:r>
      <w:r>
        <w:t> </w:t>
      </w:r>
      <w:r w:rsidRPr="00D776F8">
        <w:t>числа инвалидов транспортных средств автомобильного транспорта и</w:t>
      </w:r>
      <w:r>
        <w:t> </w:t>
      </w:r>
      <w:r w:rsidRPr="00D776F8">
        <w:t>городского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89" w:name="_Toc515635368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9"/>
    </w:p>
    <w:p w:rsidR="00A11672" w:rsidRDefault="00A11672" w:rsidP="00A11672">
      <w:r>
        <w:t xml:space="preserve">В настоящее время на территории муниципального образования </w:t>
      </w:r>
      <w:proofErr w:type="spellStart"/>
      <w:r>
        <w:t>Танайскоебольшая</w:t>
      </w:r>
      <w:proofErr w:type="spellEnd"/>
      <w:r>
        <w:t xml:space="preserve"> часть объектов транспортной инфраструктуры для легкового автомобильного транспорта, включая объекты дорожного сервиса, располагается на дороге федерального значения М-7 «Волга».</w:t>
      </w:r>
    </w:p>
    <w:p w:rsidR="00A11672" w:rsidRPr="00101AEC" w:rsidRDefault="00A11672" w:rsidP="00A11672">
      <w:pPr>
        <w:ind w:firstLine="720"/>
      </w:pPr>
      <w:r w:rsidRPr="00101AEC">
        <w:t xml:space="preserve">На территории </w:t>
      </w:r>
      <w:proofErr w:type="spellStart"/>
      <w:r>
        <w:t>Танайского</w:t>
      </w:r>
      <w:proofErr w:type="spellEnd"/>
      <w:r>
        <w:t xml:space="preserve"> сельского поселения</w:t>
      </w:r>
      <w:r w:rsidRPr="00101AEC">
        <w:t xml:space="preserve"> предлагается размещение 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A11672" w:rsidRDefault="00A11672" w:rsidP="00A11672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 xml:space="preserve">га под строительство комплекса дорожного сервиса (гостиница, кафе, продуктовый магазин, магазин </w:t>
      </w:r>
      <w:r w:rsidRPr="00E2513A">
        <w:lastRenderedPageBreak/>
        <w:t xml:space="preserve">автозапчастей, стоянка для легковых и грузовых автомобилей, зона отдыха, СТО, автомойка, </w:t>
      </w:r>
      <w:proofErr w:type="spellStart"/>
      <w:r w:rsidRPr="00E2513A">
        <w:t>шиномонтаж</w:t>
      </w:r>
      <w:proofErr w:type="spellEnd"/>
      <w:r w:rsidRPr="00E2513A">
        <w:t>).</w:t>
      </w:r>
    </w:p>
    <w:p w:rsidR="00A11672" w:rsidRPr="00DC1FB4" w:rsidRDefault="00A11672" w:rsidP="00A11672">
      <w: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  <w:bookmarkStart w:id="90" w:name="_Hlk480549760"/>
      <w:r>
        <w:t>При этом должен быть исключен дефицит парковочного пространства.</w:t>
      </w:r>
      <w:bookmarkEnd w:id="90"/>
    </w:p>
    <w:p w:rsidR="00A11672" w:rsidRDefault="00A11672" w:rsidP="00A11672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>-местах для временного хранения ТС</w:t>
      </w:r>
      <w:r>
        <w:rPr>
          <w:szCs w:val="28"/>
        </w:rPr>
        <w:t>,</w:t>
      </w:r>
      <w:r w:rsidR="00B9575A">
        <w:rPr>
          <w:szCs w:val="28"/>
        </w:rPr>
        <w:t xml:space="preserve"> 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</w:t>
      </w:r>
      <w:r w:rsidR="00B9575A">
        <w:rPr>
          <w:szCs w:val="28"/>
        </w:rPr>
        <w:t xml:space="preserve"> </w:t>
      </w:r>
      <w:r w:rsidRPr="009F52D8">
        <w:rPr>
          <w:szCs w:val="28"/>
        </w:rPr>
        <w:t xml:space="preserve">аренда </w:t>
      </w:r>
      <w:proofErr w:type="spellStart"/>
      <w:r w:rsidRPr="009F52D8">
        <w:rPr>
          <w:szCs w:val="28"/>
        </w:rPr>
        <w:t>зд</w:t>
      </w:r>
      <w:proofErr w:type="spellEnd"/>
      <w:r w:rsidRPr="009F52D8">
        <w:rPr>
          <w:szCs w:val="28"/>
        </w:rPr>
        <w:t>. ФОК</w:t>
      </w:r>
      <w:r>
        <w:rPr>
          <w:szCs w:val="28"/>
        </w:rPr>
        <w:t xml:space="preserve">, </w:t>
      </w:r>
      <w:proofErr w:type="spellStart"/>
      <w:r w:rsidRPr="009F52D8">
        <w:rPr>
          <w:szCs w:val="28"/>
        </w:rPr>
        <w:t>Колосовский</w:t>
      </w:r>
      <w:proofErr w:type="spellEnd"/>
      <w:r w:rsidRPr="009F52D8">
        <w:rPr>
          <w:szCs w:val="28"/>
        </w:rPr>
        <w:t xml:space="preserve"> СК</w:t>
      </w:r>
      <w:r>
        <w:rPr>
          <w:szCs w:val="28"/>
        </w:rPr>
        <w:t xml:space="preserve"> в количестве 89, 19 и 19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соответственно, у объекта спорта </w:t>
      </w:r>
      <w:r w:rsidRPr="009F52D8">
        <w:rPr>
          <w:szCs w:val="28"/>
        </w:rPr>
        <w:t xml:space="preserve">ФОК с бассейном </w:t>
      </w:r>
      <w:proofErr w:type="spellStart"/>
      <w:r w:rsidRPr="009F52D8">
        <w:rPr>
          <w:szCs w:val="28"/>
        </w:rPr>
        <w:t>Хлыстово</w:t>
      </w:r>
      <w:proofErr w:type="spellEnd"/>
      <w:r>
        <w:rPr>
          <w:szCs w:val="28"/>
        </w:rPr>
        <w:t xml:space="preserve"> в количестве 11 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-мест.</w:t>
      </w:r>
    </w:p>
    <w:p w:rsidR="00A11672" w:rsidRDefault="00A11672" w:rsidP="00A11672">
      <w:r>
        <w:t xml:space="preserve">Перечень проектируемых парковок для временного хранения ТС </w:t>
      </w:r>
      <w:r w:rsidRPr="0071127B">
        <w:t>представлен в таблице</w:t>
      </w:r>
      <w:r>
        <w:t> 9</w:t>
      </w:r>
      <w:r w:rsidRPr="0071127B">
        <w:t>.</w:t>
      </w:r>
    </w:p>
    <w:p w:rsidR="00D8563D" w:rsidRDefault="00D8563D" w:rsidP="00A11672"/>
    <w:p w:rsidR="00A11672" w:rsidRDefault="00A11672" w:rsidP="00A11672">
      <w:pPr>
        <w:pStyle w:val="afffffff6"/>
      </w:pPr>
      <w:r w:rsidRPr="0071127B">
        <w:t>Таблица</w:t>
      </w:r>
      <w:r>
        <w:t> 9 – </w:t>
      </w:r>
      <w:r w:rsidRPr="0071127B">
        <w:t xml:space="preserve">Проектируемые парковки для </w:t>
      </w:r>
      <w:r>
        <w:t>временного</w:t>
      </w:r>
      <w:r w:rsidRPr="0071127B">
        <w:t xml:space="preserve"> хранения ТС</w:t>
      </w:r>
    </w:p>
    <w:p w:rsidR="00D8563D" w:rsidRDefault="00D8563D" w:rsidP="00A11672">
      <w:pPr>
        <w:pStyle w:val="afffffff6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11672" w:rsidRPr="008B1A3B" w:rsidTr="009633E2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 xml:space="preserve">Кол-во </w:t>
            </w:r>
            <w:proofErr w:type="spellStart"/>
            <w:r w:rsidRPr="009633E2">
              <w:rPr>
                <w:sz w:val="22"/>
                <w:szCs w:val="22"/>
              </w:rPr>
              <w:t>машино</w:t>
            </w:r>
            <w:proofErr w:type="spellEnd"/>
            <w:r w:rsidRPr="009633E2">
              <w:rPr>
                <w:sz w:val="22"/>
                <w:szCs w:val="22"/>
              </w:rPr>
              <w:t>-мест</w:t>
            </w:r>
          </w:p>
        </w:tc>
      </w:tr>
      <w:tr w:rsidR="00A1167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9633E2">
              <w:rPr>
                <w:sz w:val="22"/>
                <w:szCs w:val="22"/>
              </w:rPr>
              <w:t>Елабужский</w:t>
            </w:r>
            <w:proofErr w:type="spellEnd"/>
            <w:r w:rsidRPr="009633E2">
              <w:rPr>
                <w:sz w:val="22"/>
                <w:szCs w:val="22"/>
              </w:rPr>
              <w:t xml:space="preserve"> район, с. Танайка, ул. Шолохова,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2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proofErr w:type="spellStart"/>
            <w:r w:rsidRPr="009633E2">
              <w:rPr>
                <w:sz w:val="22"/>
                <w:szCs w:val="22"/>
              </w:rPr>
              <w:t>Елабужский</w:t>
            </w:r>
            <w:proofErr w:type="spellEnd"/>
            <w:r w:rsidRPr="009633E2">
              <w:rPr>
                <w:sz w:val="22"/>
                <w:szCs w:val="22"/>
              </w:rPr>
              <w:t xml:space="preserve"> район, с. Танайка, ул. 40 лет Победы, д. 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9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5486C" w:rsidRPr="008B1A3B" w:rsidTr="004F65C6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 xml:space="preserve">Кол-во </w:t>
            </w:r>
            <w:proofErr w:type="spellStart"/>
            <w:r w:rsidRPr="009633E2">
              <w:rPr>
                <w:sz w:val="22"/>
                <w:szCs w:val="22"/>
              </w:rPr>
              <w:t>машино</w:t>
            </w:r>
            <w:proofErr w:type="spellEnd"/>
            <w:r w:rsidRPr="009633E2">
              <w:rPr>
                <w:sz w:val="22"/>
                <w:szCs w:val="22"/>
              </w:rPr>
              <w:t>-мест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3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9633E2">
              <w:rPr>
                <w:sz w:val="22"/>
                <w:szCs w:val="22"/>
              </w:rPr>
              <w:t>Елабужский</w:t>
            </w:r>
            <w:proofErr w:type="spellEnd"/>
            <w:r w:rsidRPr="009633E2">
              <w:rPr>
                <w:sz w:val="22"/>
                <w:szCs w:val="22"/>
              </w:rPr>
              <w:t xml:space="preserve"> район, с. Танайка, ул. </w:t>
            </w:r>
            <w:proofErr w:type="spellStart"/>
            <w:r w:rsidRPr="009633E2">
              <w:rPr>
                <w:sz w:val="22"/>
                <w:szCs w:val="22"/>
              </w:rPr>
              <w:t>Ермазова</w:t>
            </w:r>
            <w:proofErr w:type="spellEnd"/>
            <w:r w:rsidRPr="009633E2">
              <w:rPr>
                <w:sz w:val="22"/>
                <w:szCs w:val="22"/>
              </w:rPr>
              <w:t>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89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9633E2">
              <w:rPr>
                <w:sz w:val="22"/>
                <w:szCs w:val="22"/>
              </w:rPr>
              <w:t>Елабужский</w:t>
            </w:r>
            <w:proofErr w:type="spellEnd"/>
            <w:r w:rsidRPr="009633E2">
              <w:rPr>
                <w:sz w:val="22"/>
                <w:szCs w:val="22"/>
              </w:rPr>
              <w:t xml:space="preserve"> район, с. </w:t>
            </w:r>
            <w:proofErr w:type="spellStart"/>
            <w:r w:rsidRPr="009633E2">
              <w:rPr>
                <w:sz w:val="22"/>
                <w:szCs w:val="22"/>
              </w:rPr>
              <w:t>Хлыстово</w:t>
            </w:r>
            <w:proofErr w:type="spellEnd"/>
            <w:r w:rsidRPr="009633E2">
              <w:rPr>
                <w:sz w:val="22"/>
                <w:szCs w:val="22"/>
              </w:rPr>
              <w:t>, ул. Энергетиков, д. 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Колосовка, ул. Центральная, 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6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9633E2">
              <w:rPr>
                <w:color w:val="000000"/>
                <w:sz w:val="22"/>
                <w:szCs w:val="22"/>
              </w:rPr>
              <w:t>Хлыстово</w:t>
            </w:r>
            <w:proofErr w:type="spellEnd"/>
            <w:r w:rsidRPr="009633E2">
              <w:rPr>
                <w:color w:val="000000"/>
                <w:sz w:val="22"/>
                <w:szCs w:val="22"/>
              </w:rPr>
              <w:t>, ул. Энергетиков, 1а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11</w:t>
            </w:r>
          </w:p>
        </w:tc>
      </w:tr>
      <w:tr w:rsidR="00A17DC2" w:rsidRPr="008B1A3B" w:rsidTr="009633E2">
        <w:trPr>
          <w:trHeight w:val="315"/>
        </w:trPr>
        <w:tc>
          <w:tcPr>
            <w:tcW w:w="6799" w:type="dxa"/>
            <w:gridSpan w:val="2"/>
            <w:shd w:val="clear" w:color="auto" w:fill="auto"/>
            <w:noWrap/>
            <w:vAlign w:val="bottom"/>
            <w:hideMark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righ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147</w:t>
            </w:r>
          </w:p>
        </w:tc>
      </w:tr>
    </w:tbl>
    <w:p w:rsidR="00A11672" w:rsidRPr="00A21699" w:rsidRDefault="00A11672" w:rsidP="00A11672">
      <w:pPr>
        <w:spacing w:before="120"/>
      </w:pPr>
      <w:r>
        <w:t>Реализация мероприятий по исключению дефицита парковочного пространства будет выполняться за счет средств местного бюджета.</w:t>
      </w:r>
    </w:p>
    <w:p w:rsidR="00030A6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1" w:name="_Toc515635369"/>
      <w:r w:rsidRPr="00D8563D">
        <w:rPr>
          <w:sz w:val="28"/>
          <w:szCs w:val="28"/>
          <w:u w:val="single"/>
        </w:rPr>
        <w:lastRenderedPageBreak/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пешеходного и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велосипедного передвижения</w:t>
      </w:r>
      <w:bookmarkEnd w:id="91"/>
    </w:p>
    <w:p w:rsidR="00A17DC2" w:rsidRPr="00145400" w:rsidRDefault="00A17DC2" w:rsidP="00A17DC2">
      <w:r w:rsidRPr="00AC1A24">
        <w:t xml:space="preserve">Мероприятия по развитию </w:t>
      </w:r>
      <w:r>
        <w:t xml:space="preserve">инфраструктуры </w:t>
      </w:r>
      <w:r w:rsidRPr="00CB0E24">
        <w:t>пешеходного</w:t>
      </w:r>
      <w:r w:rsidR="00B9575A">
        <w:t xml:space="preserve"> </w:t>
      </w:r>
      <w:r>
        <w:t xml:space="preserve">и велосипедного передвижения на территории муниципального образования </w:t>
      </w:r>
      <w:proofErr w:type="spellStart"/>
      <w:r w:rsidR="002A213E">
        <w:t>Танайское</w:t>
      </w:r>
      <w:proofErr w:type="spellEnd"/>
      <w:r w:rsidR="00B9575A">
        <w:t xml:space="preserve"> </w:t>
      </w:r>
      <w:r w:rsidR="00D8563D">
        <w:t xml:space="preserve">сельское </w:t>
      </w:r>
      <w:r w:rsidR="00D8563D" w:rsidRPr="00CB0E24">
        <w:t>поселение</w:t>
      </w:r>
      <w:r w:rsidR="00B621EC">
        <w:t xml:space="preserve"> ЕМР РТ</w:t>
      </w:r>
      <w:r w:rsidR="008346DD" w:rsidRPr="00CB0E24">
        <w:t>:</w:t>
      </w:r>
      <w:r w:rsidRPr="00D8563D">
        <w:rPr>
          <w:color w:val="FF0000"/>
        </w:rPr>
        <w:t> </w:t>
      </w:r>
      <w:r w:rsidRPr="00CB0E24">
        <w:t>планируются</w:t>
      </w:r>
      <w:r w:rsidR="008346DD" w:rsidRPr="00CB0E24">
        <w:t xml:space="preserve"> строительство </w:t>
      </w:r>
      <w:r w:rsidR="008346DD">
        <w:t xml:space="preserve">по ул. Центральная </w:t>
      </w:r>
      <w:proofErr w:type="spellStart"/>
      <w:r w:rsidR="008346DD">
        <w:t>с.Танайка</w:t>
      </w:r>
      <w:proofErr w:type="spellEnd"/>
      <w:r w:rsidR="008346DD">
        <w:t xml:space="preserve"> протяженностью 1100 м.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</w:rPr>
      </w:pPr>
      <w:bookmarkStart w:id="92" w:name="_Toc515635370"/>
      <w:r w:rsidRPr="00D8563D">
        <w:rPr>
          <w:sz w:val="28"/>
          <w:szCs w:val="28"/>
        </w:rPr>
        <w:t>Мероприятия по р</w:t>
      </w:r>
      <w:r w:rsidR="00306E20" w:rsidRPr="00D8563D">
        <w:rPr>
          <w:sz w:val="28"/>
          <w:szCs w:val="28"/>
        </w:rPr>
        <w:t>азвити</w:t>
      </w:r>
      <w:r w:rsidRPr="00D8563D">
        <w:rPr>
          <w:sz w:val="28"/>
          <w:szCs w:val="28"/>
        </w:rPr>
        <w:t>ю</w:t>
      </w:r>
      <w:r w:rsidR="00306E20" w:rsidRPr="00D8563D">
        <w:rPr>
          <w:sz w:val="28"/>
          <w:szCs w:val="28"/>
        </w:rPr>
        <w:t xml:space="preserve"> инфраструктуры для грузового транспорта, транспортных средств коммунальных и дорожных служб</w:t>
      </w:r>
      <w:bookmarkEnd w:id="92"/>
    </w:p>
    <w:p w:rsidR="00A17DC2" w:rsidRPr="00F37710" w:rsidRDefault="00A17DC2" w:rsidP="00A17DC2">
      <w:r w:rsidRPr="00AC1A24">
        <w:t>Мероприятия по развитию инфраструктуры для грузового транспорта, транспортных средств коммунальных и дорожных служб не планируются.</w:t>
      </w:r>
    </w:p>
    <w:p w:rsidR="00660E3A" w:rsidRPr="007D352B" w:rsidRDefault="00DF2AF5" w:rsidP="00660E3A">
      <w:pPr>
        <w:pStyle w:val="21"/>
        <w:numPr>
          <w:ilvl w:val="1"/>
          <w:numId w:val="32"/>
        </w:numPr>
        <w:ind w:left="0" w:firstLine="709"/>
      </w:pPr>
      <w:bookmarkStart w:id="93" w:name="_Toc515635371"/>
      <w:r w:rsidRPr="007D352B">
        <w:rPr>
          <w:u w:val="single"/>
        </w:rPr>
        <w:t>Мероприятия по р</w:t>
      </w:r>
      <w:r w:rsidR="00306E20" w:rsidRPr="007D352B">
        <w:rPr>
          <w:u w:val="single"/>
        </w:rPr>
        <w:t>азвити</w:t>
      </w:r>
      <w:r w:rsidRPr="007D352B">
        <w:rPr>
          <w:u w:val="single"/>
        </w:rPr>
        <w:t>ю</w:t>
      </w:r>
      <w:r w:rsidR="00306E20" w:rsidRPr="007D352B">
        <w:rPr>
          <w:u w:val="single"/>
        </w:rPr>
        <w:t xml:space="preserve"> сети дорог </w:t>
      </w:r>
      <w:r w:rsidRPr="007D352B">
        <w:rPr>
          <w:u w:val="single"/>
        </w:rPr>
        <w:t>поселения</w:t>
      </w:r>
      <w:bookmarkStart w:id="94" w:name="_Hlk488852704"/>
      <w:bookmarkEnd w:id="93"/>
      <w:r w:rsidR="00B9575A">
        <w:rPr>
          <w:u w:val="single"/>
        </w:rPr>
        <w:t xml:space="preserve"> </w:t>
      </w:r>
      <w:r w:rsidR="00660E3A" w:rsidRPr="007D352B">
        <w:t>Генеральным планом МО</w:t>
      </w:r>
      <w:r w:rsidR="00B9575A">
        <w:t xml:space="preserve"> </w:t>
      </w:r>
      <w:proofErr w:type="spellStart"/>
      <w:r w:rsidR="00660E3A" w:rsidRPr="007D352B">
        <w:t>Танайское</w:t>
      </w:r>
      <w:proofErr w:type="spellEnd"/>
      <w:r w:rsidR="00660E3A" w:rsidRPr="007D352B">
        <w:t xml:space="preserve"> сельское поселение в целях развития опорной улично-дорожной сети поселения планируются мероприятия по строительству, ремонту и содержанию дорог:</w:t>
      </w:r>
    </w:p>
    <w:bookmarkEnd w:id="94"/>
    <w:p w:rsidR="00554433" w:rsidRPr="007D352B" w:rsidRDefault="00554433" w:rsidP="00554433">
      <w:pPr>
        <w:pStyle w:val="a6"/>
      </w:pPr>
      <w:r w:rsidRPr="007D352B">
        <w:t>реконструкция автомобильных дорог в с. Танайка протяженностью 25,7 км</w:t>
      </w:r>
      <w:r w:rsidR="00B9575A">
        <w:t xml:space="preserve"> </w:t>
      </w:r>
      <w:r w:rsidRPr="007D352B">
        <w:t>в период 2021–2035 гг.;</w:t>
      </w:r>
    </w:p>
    <w:p w:rsidR="00554433" w:rsidRPr="007D352B" w:rsidRDefault="00554433" w:rsidP="00554433">
      <w:pPr>
        <w:pStyle w:val="a6"/>
      </w:pPr>
      <w:r w:rsidRPr="007D352B">
        <w:t>строительство автомобильных дорог в с. Танайка протяженностью 5,7 км, 4 км из которых</w:t>
      </w:r>
      <w:r w:rsidR="00B9575A">
        <w:t xml:space="preserve"> </w:t>
      </w:r>
      <w:r w:rsidRPr="007D352B">
        <w:t>в период 2011–2020 гг., 1,7 – 2021–2035 гг.;</w:t>
      </w:r>
    </w:p>
    <w:p w:rsidR="00554433" w:rsidRPr="007D352B" w:rsidRDefault="00554433" w:rsidP="00554433">
      <w:pPr>
        <w:pStyle w:val="a6"/>
      </w:pPr>
      <w:r w:rsidRPr="007D352B">
        <w:t>реконструкция автомобильных дорог в д. </w:t>
      </w:r>
      <w:proofErr w:type="spellStart"/>
      <w:r w:rsidRPr="007D352B">
        <w:t>Хлыстово</w:t>
      </w:r>
      <w:proofErr w:type="spellEnd"/>
      <w:r w:rsidRPr="007D352B">
        <w:t xml:space="preserve"> протяженностью 7,8 км</w:t>
      </w:r>
      <w:r w:rsidR="00B9575A">
        <w:t xml:space="preserve"> </w:t>
      </w:r>
      <w:r w:rsidRPr="007D352B">
        <w:t>в период 2011–2020 гг.;</w:t>
      </w:r>
    </w:p>
    <w:p w:rsidR="00554433" w:rsidRPr="007D352B" w:rsidRDefault="00554433" w:rsidP="00554433">
      <w:pPr>
        <w:pStyle w:val="a6"/>
      </w:pPr>
      <w:r w:rsidRPr="007D352B">
        <w:t>строительство автомобильных дорог в с. Танайка протяженностью 7,5 км, 4,5 км из которых</w:t>
      </w:r>
      <w:r w:rsidR="00B9575A">
        <w:t xml:space="preserve"> </w:t>
      </w:r>
      <w:r w:rsidRPr="007D352B">
        <w:t>в период 2011–2020 гг., 3,0 – 2021–2035 гг.;</w:t>
      </w:r>
    </w:p>
    <w:p w:rsidR="00554433" w:rsidRPr="007D352B" w:rsidRDefault="00554433" w:rsidP="00554433">
      <w:pPr>
        <w:pStyle w:val="a6"/>
      </w:pPr>
      <w:r w:rsidRPr="007D352B">
        <w:t xml:space="preserve">реконструкция автомобильных дорог в </w:t>
      </w:r>
      <w:r w:rsidR="00384EAE">
        <w:t>д</w:t>
      </w:r>
      <w:r w:rsidRPr="007D352B">
        <w:t>. Колосовка протяженностью 5,1 км</w:t>
      </w:r>
      <w:r w:rsidR="00B9575A">
        <w:t xml:space="preserve"> </w:t>
      </w:r>
      <w:r w:rsidRPr="007D352B">
        <w:t>в период 2011–2020 гг.;</w:t>
      </w:r>
    </w:p>
    <w:p w:rsidR="00554433" w:rsidRDefault="00554433" w:rsidP="00554433">
      <w:pPr>
        <w:pStyle w:val="a6"/>
      </w:pPr>
      <w:r w:rsidRPr="007D352B">
        <w:t xml:space="preserve">строительство автомобильных дорог в </w:t>
      </w:r>
      <w:r w:rsidR="00384EAE">
        <w:t>д</w:t>
      </w:r>
      <w:r w:rsidRPr="007D352B">
        <w:t>. </w:t>
      </w:r>
      <w:r w:rsidRPr="00385C62">
        <w:rPr>
          <w:color w:val="000000" w:themeColor="text1"/>
        </w:rPr>
        <w:t>Колосовка</w:t>
      </w:r>
      <w:r w:rsidRPr="007D352B">
        <w:t xml:space="preserve"> протяженностью 4,0 км, 2,4 км из которых</w:t>
      </w:r>
      <w:r w:rsidR="00B9575A">
        <w:t xml:space="preserve"> </w:t>
      </w:r>
      <w:bookmarkStart w:id="95" w:name="_GoBack"/>
      <w:bookmarkEnd w:id="95"/>
      <w:r w:rsidRPr="007D352B">
        <w:t xml:space="preserve">в период 2011–2020 гг., </w:t>
      </w:r>
      <w:r w:rsidR="00384EAE">
        <w:t>14,0км</w:t>
      </w:r>
      <w:r w:rsidRPr="007D352B">
        <w:t> – 2021–2035 гг.;</w:t>
      </w:r>
    </w:p>
    <w:p w:rsidR="00385C62" w:rsidRPr="007D352B" w:rsidRDefault="00385C62" w:rsidP="00385C62">
      <w:pPr>
        <w:pStyle w:val="a6"/>
      </w:pPr>
      <w:r w:rsidRPr="007D352B">
        <w:lastRenderedPageBreak/>
        <w:t xml:space="preserve">строительство автомобильных дорог </w:t>
      </w:r>
      <w:r>
        <w:t>соединяющая д</w:t>
      </w:r>
      <w:r w:rsidRPr="00385C62">
        <w:rPr>
          <w:color w:val="000000" w:themeColor="text1"/>
        </w:rPr>
        <w:t xml:space="preserve">. Колосовка </w:t>
      </w:r>
      <w:r>
        <w:rPr>
          <w:color w:val="000000" w:themeColor="text1"/>
        </w:rPr>
        <w:t xml:space="preserve">с </w:t>
      </w:r>
      <w:proofErr w:type="spellStart"/>
      <w:r>
        <w:rPr>
          <w:color w:val="000000" w:themeColor="text1"/>
        </w:rPr>
        <w:t>д.Хлыстово</w:t>
      </w:r>
      <w:proofErr w:type="spellEnd"/>
      <w:r w:rsidR="00AA2777">
        <w:rPr>
          <w:color w:val="000000" w:themeColor="text1"/>
        </w:rPr>
        <w:t xml:space="preserve"> </w:t>
      </w:r>
      <w:r w:rsidRPr="007D352B">
        <w:t>протяженностью 4,</w:t>
      </w:r>
      <w:r>
        <w:t>5</w:t>
      </w:r>
      <w:r w:rsidRPr="007D352B">
        <w:t> км,</w:t>
      </w:r>
      <w:r>
        <w:t xml:space="preserve"> 2019</w:t>
      </w:r>
      <w:r w:rsidRPr="007D352B">
        <w:t xml:space="preserve">–2020 гг., </w:t>
      </w:r>
    </w:p>
    <w:p w:rsidR="00554433" w:rsidRPr="007D352B" w:rsidRDefault="00554433" w:rsidP="00554433">
      <w:pPr>
        <w:pStyle w:val="a6"/>
      </w:pPr>
      <w:r w:rsidRPr="007D352B">
        <w:t>строительство мостового переезда в с. Колосовка.</w:t>
      </w:r>
    </w:p>
    <w:p w:rsidR="00660E3A" w:rsidRDefault="00660E3A" w:rsidP="00660E3A">
      <w:r>
        <w:t>В</w:t>
      </w:r>
      <w:r w:rsidRPr="00FD35B8"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>
        <w:t xml:space="preserve"> движения в этом направлении, включающее мероприятия по:</w:t>
      </w:r>
    </w:p>
    <w:p w:rsidR="00660E3A" w:rsidRDefault="00660E3A" w:rsidP="00660E3A">
      <w:pPr>
        <w:pStyle w:val="a6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660E3A" w:rsidRDefault="00660E3A" w:rsidP="00660E3A">
      <w:pPr>
        <w:pStyle w:val="a6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660E3A" w:rsidRDefault="00660E3A" w:rsidP="00660E3A">
      <w:pPr>
        <w:pStyle w:val="a6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660E3A" w:rsidRDefault="00660E3A" w:rsidP="00660E3A">
      <w:pPr>
        <w:pStyle w:val="a6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</w:t>
      </w:r>
      <w:r>
        <w:t> </w:t>
      </w:r>
      <w:r w:rsidRPr="00505D69">
        <w:t>образовательным организациям</w:t>
      </w:r>
      <w:r>
        <w:t>;</w:t>
      </w:r>
    </w:p>
    <w:p w:rsidR="00660E3A" w:rsidRDefault="00660E3A" w:rsidP="00660E3A">
      <w:pPr>
        <w:pStyle w:val="a6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фото- и</w:t>
      </w:r>
      <w:r>
        <w:t> </w:t>
      </w:r>
      <w:proofErr w:type="spellStart"/>
      <w:r w:rsidRPr="00505D69">
        <w:t>видеофиксации</w:t>
      </w:r>
      <w:proofErr w:type="spellEnd"/>
      <w:r w:rsidRPr="00505D69">
        <w:t xml:space="preserve"> нарушений правил дорожного движения</w:t>
      </w:r>
      <w:r>
        <w:t>.</w:t>
      </w:r>
    </w:p>
    <w:p w:rsidR="00660E3A" w:rsidRDefault="00660E3A" w:rsidP="00660E3A"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660E3A" w:rsidRDefault="00660E3A" w:rsidP="00660E3A">
      <w: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190EC9" w:rsidRDefault="00190EC9" w:rsidP="00660E3A"/>
    <w:p w:rsidR="00DF2E4F" w:rsidRPr="00F73B3F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6" w:name="_Toc515635372"/>
      <w:r w:rsidRPr="00F73B3F">
        <w:rPr>
          <w:b/>
          <w:sz w:val="28"/>
        </w:rPr>
        <w:lastRenderedPageBreak/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6"/>
    </w:p>
    <w:p w:rsidR="00E213A1" w:rsidRDefault="00E213A1" w:rsidP="00E213A1">
      <w: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E213A1" w:rsidRDefault="00E213A1" w:rsidP="00E213A1">
      <w:r>
        <w:t xml:space="preserve">Реализация мероприятий программы осуществляется за счет средств бюджета муниципального образования </w:t>
      </w:r>
      <w:proofErr w:type="spellStart"/>
      <w:r w:rsidR="000A6C03">
        <w:t>Танайское</w:t>
      </w:r>
      <w:proofErr w:type="spellEnd"/>
      <w: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</w:t>
      </w:r>
      <w:r w:rsidR="000A6C03">
        <w:t> </w:t>
      </w:r>
      <w:r>
        <w:t xml:space="preserve">разработке бюджета </w:t>
      </w:r>
      <w:proofErr w:type="spellStart"/>
      <w:r w:rsidR="000A6C03">
        <w:t>Танайского</w:t>
      </w:r>
      <w:proofErr w:type="spellEnd"/>
      <w:r>
        <w:t xml:space="preserve"> сельского поселения на очередной финансовый год.</w:t>
      </w:r>
    </w:p>
    <w:p w:rsidR="00E213A1" w:rsidRDefault="00E213A1" w:rsidP="00E213A1">
      <w: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9F4E4B">
        <w:t>245150,02</w:t>
      </w:r>
      <w:r w:rsidRPr="00190EC9">
        <w:t>тыс.</w:t>
      </w:r>
      <w:r w:rsidR="004A19B2" w:rsidRPr="00190EC9">
        <w:t> </w:t>
      </w:r>
      <w:r w:rsidRPr="00190EC9">
        <w:t>руб.</w:t>
      </w:r>
    </w:p>
    <w:p w:rsidR="00480BF9" w:rsidRDefault="00E213A1" w:rsidP="00E213A1">
      <w:pPr>
        <w:sectPr w:rsidR="00480BF9" w:rsidSect="00AD2F20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Информация о расходах на реализацию программы представлена в таблице 10</w:t>
      </w:r>
      <w:r w:rsidRPr="00C662B8">
        <w:t>.</w:t>
      </w:r>
    </w:p>
    <w:p w:rsidR="00480BF9" w:rsidRPr="003F361F" w:rsidRDefault="00480BF9" w:rsidP="001463CF">
      <w:pPr>
        <w:pStyle w:val="afffffff6"/>
        <w:jc w:val="center"/>
        <w:rPr>
          <w:color w:val="auto"/>
        </w:rPr>
      </w:pPr>
      <w:r w:rsidRPr="00190EC9">
        <w:lastRenderedPageBreak/>
        <w:t>Таблица 10 – Оценка объемов и источников финансирования мероприятий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804"/>
        <w:gridCol w:w="1080"/>
        <w:gridCol w:w="1080"/>
        <w:gridCol w:w="1080"/>
        <w:gridCol w:w="1080"/>
        <w:gridCol w:w="1080"/>
        <w:gridCol w:w="1236"/>
        <w:gridCol w:w="1276"/>
        <w:gridCol w:w="2409"/>
      </w:tblGrid>
      <w:tr w:rsidR="00480BF9" w:rsidRPr="00190EC9" w:rsidTr="00480BF9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80BF9" w:rsidRPr="00190EC9" w:rsidTr="00480BF9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</w:t>
            </w:r>
            <w:r w:rsidR="001463C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DC543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80BF9">
        <w:trPr>
          <w:trHeight w:val="353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муниципального образования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Танайское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, обеспечивающей высокий уровень доступности и качества оказываемых услуг транспортного комплекса для населения муниципального образования.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17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384EAE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</w:t>
            </w:r>
            <w:r w:rsidR="002A213E" w:rsidRPr="00384EAE">
              <w:rPr>
                <w:color w:val="000000"/>
                <w:sz w:val="20"/>
                <w:szCs w:val="20"/>
              </w:rPr>
              <w:t> </w:t>
            </w:r>
            <w:r w:rsidRPr="00384EAE">
              <w:rPr>
                <w:color w:val="000000"/>
                <w:sz w:val="20"/>
                <w:szCs w:val="20"/>
              </w:rPr>
              <w:t xml:space="preserve">грузовых автомобилей, зона отдыха, СТО, автомойка, </w:t>
            </w:r>
            <w:proofErr w:type="spellStart"/>
            <w:r w:rsidRPr="00384EAE">
              <w:rPr>
                <w:color w:val="000000"/>
                <w:sz w:val="20"/>
                <w:szCs w:val="20"/>
              </w:rPr>
              <w:t>шиномонтаж</w:t>
            </w:r>
            <w:proofErr w:type="spellEnd"/>
            <w:r w:rsidRPr="00384EA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72838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</w:tbl>
    <w:p w:rsidR="00B22EA5" w:rsidRPr="00190EC9" w:rsidRDefault="00B22EA5" w:rsidP="00B22EA5">
      <w:pPr>
        <w:pStyle w:val="afffffff6"/>
      </w:pPr>
      <w:r w:rsidRPr="00190EC9">
        <w:lastRenderedPageBreak/>
        <w:t>Продолжение таблицы 10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494"/>
        <w:gridCol w:w="1390"/>
        <w:gridCol w:w="1080"/>
        <w:gridCol w:w="1080"/>
        <w:gridCol w:w="1080"/>
        <w:gridCol w:w="1182"/>
        <w:gridCol w:w="1250"/>
        <w:gridCol w:w="1276"/>
        <w:gridCol w:w="2293"/>
      </w:tblGrid>
      <w:tr w:rsidR="004A19B2" w:rsidRPr="00190EC9" w:rsidTr="004704A5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3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9E043D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Объем </w:t>
            </w:r>
            <w:proofErr w:type="spellStart"/>
            <w:r>
              <w:rPr>
                <w:color w:val="000000"/>
                <w:sz w:val="20"/>
                <w:szCs w:val="20"/>
              </w:rPr>
              <w:t>финансирования,</w:t>
            </w:r>
            <w:r w:rsidR="004A19B2" w:rsidRPr="00190EC9">
              <w:rPr>
                <w:color w:val="000000"/>
                <w:sz w:val="20"/>
                <w:szCs w:val="20"/>
              </w:rPr>
              <w:t>руб</w:t>
            </w:r>
            <w:proofErr w:type="spellEnd"/>
            <w:r w:rsidR="004A19B2" w:rsidRPr="00190EC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A19B2" w:rsidRPr="00190EC9" w:rsidTr="004704A5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1463C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F41A5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2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Реконструкция автомобильных дорог в 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1A55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E419E4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Ремонт дорог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043D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Д.Колосовка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дорога по многодетным 4900 м.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776571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Заречная от д.27 до реки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1463CF" w:rsidP="009E043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</w:t>
            </w:r>
            <w:r w:rsidR="009E043D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 конец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, пер. Водопроводный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Дорога на кладбище с. Танайка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</w:t>
            </w:r>
            <w:r w:rsidR="00FD017B" w:rsidRPr="00190E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 (от моста)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 (после моста(гора)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Мира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2220</w:t>
            </w:r>
            <w:r w:rsidR="00776571"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  <w:r w:rsidR="00776571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40 лет Победы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200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190EC9">
              <w:rPr>
                <w:color w:val="000000"/>
                <w:sz w:val="20"/>
                <w:szCs w:val="20"/>
              </w:rPr>
              <w:t>ул.Подгорная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12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Молодежная (от ул. Центральная)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5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 xml:space="preserve"> ул. Тукая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3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, пер. Майский, ул. Водопроводная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05F7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3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21EC">
              <w:rPr>
                <w:color w:val="000000"/>
                <w:sz w:val="20"/>
                <w:szCs w:val="20"/>
              </w:rPr>
              <w:t>4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B621EC">
              <w:rPr>
                <w:color w:val="000000"/>
                <w:sz w:val="20"/>
                <w:szCs w:val="20"/>
              </w:rPr>
              <w:t>200000,0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пер. Кленовый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Краснопартизанская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210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Восточная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пер. Вишневый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Чехова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4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8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с. Танайка, 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Ермазова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 xml:space="preserve"> (от ул. Молодежная)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4D0FC8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, ул. Набережная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Хлыстово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, ул. Овражная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Шишкимна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Пушкина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4704A5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Садовая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Мелиораторов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7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Яркова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С. Танайка, ул. Шолохова(от ул. Центральная до 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Ермазова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90000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900</w:t>
            </w:r>
            <w:r w:rsidR="004704A5" w:rsidRPr="004704A5">
              <w:rPr>
                <w:color w:val="000000"/>
                <w:sz w:val="20"/>
                <w:szCs w:val="20"/>
              </w:rPr>
              <w:t>0000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Дубовская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7500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Партизанская(начало улицы)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3840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380</w:t>
            </w:r>
            <w:r w:rsidR="004704A5" w:rsidRPr="004704A5">
              <w:rPr>
                <w:color w:val="000000"/>
                <w:sz w:val="20"/>
                <w:szCs w:val="20"/>
              </w:rPr>
              <w:t>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Ермазова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 xml:space="preserve"> (от магазина до 3-х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этажек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Луговая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1920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192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Островная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4800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с. Танайка ул. Пролетарская (от ул. Центральная до ул. </w:t>
            </w:r>
            <w:proofErr w:type="spellStart"/>
            <w:r w:rsidRPr="00190EC9">
              <w:rPr>
                <w:color w:val="000000"/>
                <w:sz w:val="20"/>
                <w:szCs w:val="20"/>
              </w:rPr>
              <w:t>Ермазова</w:t>
            </w:r>
            <w:proofErr w:type="spellEnd"/>
            <w:r w:rsidRPr="00190EC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</w:t>
            </w:r>
            <w:r>
              <w:rPr>
                <w:color w:val="000000"/>
                <w:sz w:val="20"/>
                <w:szCs w:val="20"/>
              </w:rPr>
              <w:t>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С.Танайкаул.Молодежная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С.Танайкаул.Центральная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(ямочный ремонт)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</w:t>
            </w:r>
            <w:r w:rsidRPr="004704A5">
              <w:rPr>
                <w:color w:val="000000"/>
                <w:sz w:val="20"/>
                <w:szCs w:val="20"/>
              </w:rPr>
              <w:t>,</w:t>
            </w:r>
            <w:r w:rsidR="004704A5" w:rsidRPr="004704A5">
              <w:rPr>
                <w:color w:val="000000"/>
                <w:sz w:val="20"/>
                <w:szCs w:val="20"/>
              </w:rPr>
              <w:t>5</w:t>
            </w:r>
            <w:r w:rsidRPr="004704A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Д.Колосовкаул.Центральная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265 625,00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65625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С.Танайкаул.Островная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812,50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Д.Хлыстовоул.Набережная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259 875,00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59875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Д.Колосовка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ул.Дружбы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Васильковая, Шоссейная, </w:t>
            </w:r>
            <w:proofErr w:type="spellStart"/>
            <w:r>
              <w:rPr>
                <w:color w:val="000000"/>
                <w:sz w:val="20"/>
                <w:szCs w:val="20"/>
              </w:rPr>
              <w:t>Яшьлек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Д.Колосовка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(ул. Янтарная, Изумрудная, Еловая, Клеверная)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7D352B" w:rsidTr="007D352B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7D352B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 w:rsidRPr="00A54BFF">
              <w:rPr>
                <w:color w:val="000000"/>
                <w:sz w:val="20"/>
                <w:szCs w:val="20"/>
              </w:rPr>
              <w:t xml:space="preserve">Железнодорожный транспорт </w:t>
            </w:r>
          </w:p>
        </w:tc>
      </w:tr>
      <w:tr w:rsidR="00B621EC" w:rsidRPr="00A54BFF" w:rsidTr="004704A5">
        <w:trPr>
          <w:trHeight w:val="18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 xml:space="preserve"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</w:t>
            </w:r>
            <w:proofErr w:type="spellStart"/>
            <w:r w:rsidRPr="00A54BFF">
              <w:rPr>
                <w:color w:val="000000"/>
                <w:sz w:val="20"/>
                <w:szCs w:val="20"/>
              </w:rPr>
              <w:t>Танайского</w:t>
            </w:r>
            <w:proofErr w:type="spellEnd"/>
            <w:r w:rsidRPr="00A54BFF">
              <w:rPr>
                <w:color w:val="000000"/>
                <w:sz w:val="20"/>
                <w:szCs w:val="20"/>
              </w:rPr>
              <w:t xml:space="preserve"> СП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 (в разрезе источников финансирования):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107557991,0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59670000</w:t>
            </w:r>
            <w:r w:rsidR="00B621EC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704A5" w:rsidRDefault="004704A5" w:rsidP="00B621EC">
            <w:pPr>
              <w:ind w:firstLine="0"/>
              <w:rPr>
                <w:color w:val="000000"/>
                <w:sz w:val="18"/>
                <w:szCs w:val="18"/>
              </w:rPr>
            </w:pPr>
          </w:p>
          <w:p w:rsidR="00B621EC" w:rsidRPr="002D05F7" w:rsidRDefault="003F1337" w:rsidP="00B621EC">
            <w:pPr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244285991,0</w:t>
            </w:r>
          </w:p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  <w:r w:rsidR="00AA2777">
              <w:rPr>
                <w:color w:val="000000"/>
                <w:sz w:val="20"/>
                <w:szCs w:val="20"/>
              </w:rPr>
              <w:t xml:space="preserve">           </w:t>
            </w: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Tr="004704A5">
        <w:trPr>
          <w:trHeight w:val="304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111550569,0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8700000,0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3F133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3F1337">
              <w:rPr>
                <w:color w:val="000000"/>
                <w:sz w:val="20"/>
                <w:szCs w:val="20"/>
              </w:rPr>
              <w:t>96700</w:t>
            </w: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248278569,00</w:t>
            </w:r>
          </w:p>
        </w:tc>
      </w:tr>
    </w:tbl>
    <w:p w:rsidR="00480BF9" w:rsidRDefault="00480BF9" w:rsidP="00480BF9">
      <w:pPr>
        <w:ind w:firstLine="0"/>
        <w:sectPr w:rsidR="00480BF9" w:rsidSect="00480BF9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7" w:name="_Toc515635373"/>
      <w:r w:rsidRPr="004145A7">
        <w:rPr>
          <w:b/>
          <w:sz w:val="28"/>
        </w:rP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</w:t>
      </w:r>
      <w:r w:rsidR="00CE56FD" w:rsidRPr="004145A7">
        <w:rPr>
          <w:b/>
          <w:sz w:val="28"/>
        </w:rPr>
        <w:t> </w:t>
      </w:r>
      <w:r w:rsidRPr="004145A7">
        <w:rPr>
          <w:b/>
          <w:sz w:val="28"/>
        </w:rPr>
        <w:t>реализации варианта развития транспортной инфраструктуры</w:t>
      </w:r>
      <w:bookmarkEnd w:id="97"/>
    </w:p>
    <w:p w:rsidR="004A19B2" w:rsidRDefault="004A19B2" w:rsidP="004A19B2"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 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proofErr w:type="spellStart"/>
      <w:r w:rsidR="002A213E">
        <w:t>Танайское</w:t>
      </w:r>
      <w:proofErr w:type="spellEnd"/>
      <w:r>
        <w:t xml:space="preserve">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повышение комфорта и удобства поездок, уменьшение риска ДТП за</w:t>
      </w:r>
      <w:r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экономия времени за счет увелич</w:t>
      </w:r>
      <w:r>
        <w:t>ения средней скорости движения;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4A19B2" w:rsidRPr="007C4FEF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 регулярным маршрутам.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4A19B2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>процессе реализации Программы и финансовых затрат, связанных с е</w:t>
      </w:r>
      <w:r>
        <w:rPr>
          <w:rFonts w:cs="Arial"/>
          <w:bCs/>
          <w:iCs/>
        </w:rPr>
        <w:t>е</w:t>
      </w:r>
      <w:r w:rsidR="00AA2777">
        <w:rPr>
          <w:rFonts w:cs="Arial"/>
          <w:bCs/>
          <w:iCs/>
        </w:rPr>
        <w:t xml:space="preserve"> </w:t>
      </w:r>
      <w:r w:rsidRPr="00D0258B">
        <w:rPr>
          <w:rFonts w:cs="Arial"/>
          <w:bCs/>
          <w:iCs/>
        </w:rPr>
        <w:lastRenderedPageBreak/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4A19B2" w:rsidRDefault="004A19B2" w:rsidP="004A19B2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Характеристика мероприятий ПКРТИ </w:t>
      </w:r>
      <w:r>
        <w:t xml:space="preserve">муниципального образования </w:t>
      </w:r>
      <w:proofErr w:type="spellStart"/>
      <w:r w:rsidR="000A6C03">
        <w:t>Танайское</w:t>
      </w:r>
      <w:proofErr w:type="spellEnd"/>
      <w:r>
        <w:rPr>
          <w:rFonts w:cs="Arial"/>
          <w:bCs/>
          <w:iCs/>
        </w:rPr>
        <w:t xml:space="preserve"> приведена в табли</w:t>
      </w:r>
      <w:r w:rsidRPr="00A43817">
        <w:rPr>
          <w:rFonts w:cs="Arial"/>
          <w:bCs/>
          <w:iCs/>
        </w:rPr>
        <w:t>це</w:t>
      </w:r>
      <w:r>
        <w:rPr>
          <w:rFonts w:cs="Arial"/>
          <w:bCs/>
          <w:iCs/>
        </w:rPr>
        <w:t> 11.</w:t>
      </w:r>
    </w:p>
    <w:p w:rsidR="004A19B2" w:rsidRDefault="004A19B2" w:rsidP="004A19B2">
      <w:r w:rsidRPr="0084794A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таблиц</w:t>
      </w:r>
      <w:r w:rsidRPr="00A43817">
        <w:rPr>
          <w:rFonts w:eastAsiaTheme="minorHAnsi"/>
          <w:lang w:eastAsia="en-US"/>
        </w:rPr>
        <w:t>е</w:t>
      </w:r>
      <w:r>
        <w:rPr>
          <w:rFonts w:eastAsiaTheme="minorHAnsi"/>
          <w:lang w:eastAsia="en-US"/>
        </w:rPr>
        <w:t> 12</w:t>
      </w:r>
      <w:r w:rsidRPr="0084794A">
        <w:rPr>
          <w:rFonts w:eastAsiaTheme="minorHAnsi"/>
          <w:lang w:eastAsia="en-US"/>
        </w:rPr>
        <w:t xml:space="preserve"> представлен</w:t>
      </w:r>
      <w:r>
        <w:rPr>
          <w:rFonts w:eastAsiaTheme="minorHAnsi"/>
          <w:lang w:eastAsia="en-US"/>
        </w:rPr>
        <w:t>ы значения</w:t>
      </w:r>
      <w:r w:rsidRPr="0084794A">
        <w:rPr>
          <w:rFonts w:eastAsiaTheme="minorHAnsi"/>
          <w:lang w:eastAsia="en-US"/>
        </w:rPr>
        <w:t xml:space="preserve"> основных целевых показателей 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по проектированию, строительству и реконструкции объектов транспортной инфраструктуры </w:t>
      </w:r>
      <w:r>
        <w:t xml:space="preserve">муниципального образования </w:t>
      </w:r>
      <w:proofErr w:type="spellStart"/>
      <w:r w:rsidR="002A213E">
        <w:t>Танайское</w:t>
      </w:r>
      <w:proofErr w:type="spellEnd"/>
      <w:r>
        <w:rPr>
          <w:rFonts w:eastAsiaTheme="minorHAnsi"/>
          <w:lang w:eastAsia="en-US"/>
        </w:rPr>
        <w:t>.</w:t>
      </w:r>
    </w:p>
    <w:p w:rsidR="004A19B2" w:rsidRDefault="004A19B2" w:rsidP="004A19B2">
      <w:pPr>
        <w:pStyle w:val="afffffff6"/>
      </w:pPr>
      <w:r>
        <w:t xml:space="preserve">Таблица 11 – Характеристика мероприятий ПКРТИ муниципального образования </w:t>
      </w:r>
      <w:proofErr w:type="spellStart"/>
      <w:r w:rsidR="002A213E">
        <w:t>Танайское</w:t>
      </w:r>
      <w:proofErr w:type="spellEnd"/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2272"/>
        <w:gridCol w:w="1929"/>
      </w:tblGrid>
      <w:tr w:rsidR="004A19B2" w:rsidRPr="004C5805" w:rsidTr="004A19B2">
        <w:trPr>
          <w:trHeight w:val="30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 </w:t>
            </w:r>
            <w:r w:rsidRPr="004C5805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Социально-экономический эффект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 нормативам градостроительного проектирования</w:t>
            </w:r>
          </w:p>
        </w:tc>
      </w:tr>
      <w:tr w:rsidR="004A19B2" w:rsidRPr="004C5805" w:rsidTr="004A19B2">
        <w:trPr>
          <w:trHeight w:val="48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4A19B2" w:rsidRPr="004C5805" w:rsidTr="004A19B2">
        <w:trPr>
          <w:trHeight w:val="197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A19B2" w:rsidRPr="004C5805" w:rsidTr="002A213E">
        <w:trPr>
          <w:trHeight w:val="499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</w:t>
            </w:r>
            <w:r>
              <w:rPr>
                <w:color w:val="000000"/>
                <w:sz w:val="20"/>
                <w:szCs w:val="20"/>
              </w:rPr>
              <w:t xml:space="preserve">муниципального </w:t>
            </w:r>
            <w:proofErr w:type="spellStart"/>
            <w:r>
              <w:rPr>
                <w:color w:val="000000"/>
                <w:sz w:val="20"/>
                <w:szCs w:val="20"/>
              </w:rPr>
              <w:t>образования</w:t>
            </w:r>
            <w:r w:rsidR="000A6C03" w:rsidRPr="000A6C03">
              <w:rPr>
                <w:sz w:val="20"/>
                <w:szCs w:val="20"/>
              </w:rPr>
              <w:t>Танайское</w:t>
            </w:r>
            <w:proofErr w:type="spellEnd"/>
            <w:r w:rsidRPr="002E7883">
              <w:rPr>
                <w:color w:val="000000"/>
                <w:sz w:val="20"/>
                <w:szCs w:val="20"/>
              </w:rPr>
              <w:t>, обеспечивающей высокий уровень доступности и качества оказываемых услуг транспортного ком</w:t>
            </w:r>
            <w:r w:rsidRPr="004C5805">
              <w:rPr>
                <w:color w:val="000000"/>
                <w:sz w:val="20"/>
                <w:szCs w:val="20"/>
              </w:rPr>
              <w:t>плекса для населения муниципального образования.</w:t>
            </w:r>
          </w:p>
        </w:tc>
      </w:tr>
      <w:tr w:rsidR="004A19B2" w:rsidRPr="004C5805" w:rsidTr="002A213E">
        <w:trPr>
          <w:trHeight w:val="144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A19B2" w:rsidRPr="004C5805" w:rsidTr="002A213E">
        <w:trPr>
          <w:trHeight w:val="208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A19B2" w:rsidRPr="004C5805" w:rsidTr="004A19B2">
        <w:trPr>
          <w:trHeight w:val="78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 xml:space="preserve">Повышение качества оказания услуг </w:t>
            </w:r>
            <w:proofErr w:type="spellStart"/>
            <w:r w:rsidRPr="00575205">
              <w:rPr>
                <w:sz w:val="20"/>
                <w:szCs w:val="20"/>
              </w:rPr>
              <w:t>пассажирски</w:t>
            </w:r>
            <w:r>
              <w:rPr>
                <w:sz w:val="20"/>
                <w:szCs w:val="20"/>
              </w:rPr>
              <w:t>хперевозок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доступности объектов культуры и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</w:t>
            </w:r>
            <w:proofErr w:type="spellStart"/>
            <w:r>
              <w:rPr>
                <w:color w:val="000000"/>
                <w:sz w:val="20"/>
                <w:szCs w:val="20"/>
              </w:rPr>
              <w:t>шиномонтаж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2A213E">
      <w:pPr>
        <w:pStyle w:val="afffffff6"/>
      </w:pPr>
    </w:p>
    <w:p w:rsidR="004145A7" w:rsidRDefault="004145A7" w:rsidP="002A213E">
      <w:pPr>
        <w:pStyle w:val="afffffff6"/>
      </w:pPr>
    </w:p>
    <w:p w:rsidR="002A213E" w:rsidRPr="002E7883" w:rsidRDefault="002A213E" w:rsidP="002A213E">
      <w:pPr>
        <w:pStyle w:val="afffffff6"/>
      </w:pPr>
      <w:r>
        <w:lastRenderedPageBreak/>
        <w:t>Продолжение таблицы 11</w:t>
      </w:r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1982"/>
        <w:gridCol w:w="2145"/>
      </w:tblGrid>
      <w:tr w:rsidR="002A213E" w:rsidRPr="004C5805" w:rsidTr="004F65C6">
        <w:trPr>
          <w:trHeight w:val="25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E78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E7883">
              <w:rPr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автомобильных дорог в д. </w:t>
            </w:r>
            <w:proofErr w:type="spellStart"/>
            <w:r>
              <w:rPr>
                <w:color w:val="000000"/>
                <w:sz w:val="20"/>
                <w:szCs w:val="20"/>
              </w:rPr>
              <w:t>Хлыстово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156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Танайского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4A19B2">
      <w:pPr>
        <w:pStyle w:val="afffffff6"/>
        <w:spacing w:before="120"/>
      </w:pPr>
    </w:p>
    <w:p w:rsidR="004A19B2" w:rsidRDefault="004A19B2" w:rsidP="004A19B2">
      <w:pPr>
        <w:pStyle w:val="afffffff6"/>
        <w:spacing w:before="120"/>
      </w:pPr>
      <w:r>
        <w:t xml:space="preserve">Таблица 12 – 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>
        <w:t xml:space="preserve">муниципального образования </w:t>
      </w:r>
      <w:proofErr w:type="spellStart"/>
      <w:r w:rsidR="002A213E">
        <w:t>Танайское</w:t>
      </w:r>
      <w:proofErr w:type="spellEnd"/>
    </w:p>
    <w:tbl>
      <w:tblPr>
        <w:tblStyle w:val="afe"/>
        <w:tblW w:w="5006" w:type="pct"/>
        <w:tblLayout w:type="fixed"/>
        <w:tblLook w:val="04A0" w:firstRow="1" w:lastRow="0" w:firstColumn="1" w:lastColumn="0" w:noHBand="0" w:noVBand="1"/>
      </w:tblPr>
      <w:tblGrid>
        <w:gridCol w:w="3350"/>
        <w:gridCol w:w="1413"/>
        <w:gridCol w:w="962"/>
        <w:gridCol w:w="783"/>
        <w:gridCol w:w="713"/>
        <w:gridCol w:w="708"/>
        <w:gridCol w:w="710"/>
        <w:gridCol w:w="1001"/>
      </w:tblGrid>
      <w:tr w:rsidR="004A19B2" w:rsidTr="000A6C03">
        <w:trPr>
          <w:trHeight w:val="273"/>
        </w:trPr>
        <w:tc>
          <w:tcPr>
            <w:tcW w:w="1738" w:type="pct"/>
            <w:vMerge w:val="restart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3" w:type="pct"/>
            <w:vMerge w:val="restart"/>
            <w:vAlign w:val="center"/>
          </w:tcPr>
          <w:p w:rsidR="004A19B2" w:rsidRPr="00A926E3" w:rsidRDefault="004A19B2" w:rsidP="004A19B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29" w:type="pct"/>
            <w:gridSpan w:val="6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4A19B2" w:rsidTr="000A6C03">
        <w:trPr>
          <w:cantSplit/>
          <w:trHeight w:val="1170"/>
        </w:trPr>
        <w:tc>
          <w:tcPr>
            <w:tcW w:w="1738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733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499" w:type="pct"/>
            <w:textDirection w:val="tbRl"/>
            <w:vAlign w:val="center"/>
          </w:tcPr>
          <w:p w:rsidR="004A19B2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406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370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67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68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519" w:type="pct"/>
            <w:textDirection w:val="tbRl"/>
            <w:vAlign w:val="center"/>
          </w:tcPr>
          <w:p w:rsidR="004A19B2" w:rsidRDefault="004A19B2" w:rsidP="004A19B2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0A6C03">
        <w:trPr>
          <w:trHeight w:val="273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Пассажирские перевозки</w:t>
            </w:r>
          </w:p>
        </w:tc>
      </w:tr>
      <w:tr w:rsidR="004A19B2" w:rsidRPr="00A926E3" w:rsidTr="000A6C03">
        <w:trPr>
          <w:trHeight w:val="561"/>
        </w:trPr>
        <w:tc>
          <w:tcPr>
            <w:tcW w:w="1738" w:type="pct"/>
            <w:vAlign w:val="center"/>
          </w:tcPr>
          <w:p w:rsidR="004A19B2" w:rsidRPr="00E552B4" w:rsidRDefault="004A19B2" w:rsidP="004A19B2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0E6E">
              <w:rPr>
                <w:sz w:val="24"/>
                <w:szCs w:val="24"/>
              </w:rPr>
              <w:t xml:space="preserve">оличество </w:t>
            </w:r>
            <w:r>
              <w:rPr>
                <w:sz w:val="24"/>
                <w:szCs w:val="24"/>
              </w:rPr>
              <w:t xml:space="preserve">остановочных пунктов на </w:t>
            </w:r>
            <w:r w:rsidRPr="002D0E6E">
              <w:rPr>
                <w:sz w:val="24"/>
                <w:szCs w:val="24"/>
              </w:rPr>
              <w:t>маршрут</w:t>
            </w:r>
            <w:r>
              <w:rPr>
                <w:sz w:val="24"/>
                <w:szCs w:val="24"/>
              </w:rPr>
              <w:t>ах</w:t>
            </w:r>
            <w:r w:rsidR="00AA27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общественного транспорта в нормативном состоянии</w:t>
            </w:r>
          </w:p>
        </w:tc>
        <w:tc>
          <w:tcPr>
            <w:tcW w:w="73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4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6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7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9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A213E" w:rsidRDefault="002A213E" w:rsidP="002A213E">
      <w:pPr>
        <w:pStyle w:val="afffffff6"/>
      </w:pPr>
      <w:r>
        <w:lastRenderedPageBreak/>
        <w:t>Продолжение таблицы 12</w:t>
      </w:r>
    </w:p>
    <w:tbl>
      <w:tblPr>
        <w:tblStyle w:val="afe"/>
        <w:tblW w:w="5108" w:type="pct"/>
        <w:tblLayout w:type="fixed"/>
        <w:tblLook w:val="04A0" w:firstRow="1" w:lastRow="0" w:firstColumn="1" w:lastColumn="0" w:noHBand="0" w:noVBand="1"/>
      </w:tblPr>
      <w:tblGrid>
        <w:gridCol w:w="3353"/>
        <w:gridCol w:w="1414"/>
        <w:gridCol w:w="962"/>
        <w:gridCol w:w="783"/>
        <w:gridCol w:w="856"/>
        <w:gridCol w:w="753"/>
        <w:gridCol w:w="785"/>
        <w:gridCol w:w="930"/>
      </w:tblGrid>
      <w:tr w:rsidR="002A213E" w:rsidRPr="009051C4" w:rsidTr="004F65C6">
        <w:trPr>
          <w:trHeight w:val="273"/>
        </w:trPr>
        <w:tc>
          <w:tcPr>
            <w:tcW w:w="1704" w:type="pct"/>
            <w:vMerge w:val="restart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9" w:type="pct"/>
            <w:vMerge w:val="restart"/>
            <w:vAlign w:val="center"/>
          </w:tcPr>
          <w:p w:rsidR="002A213E" w:rsidRPr="00A926E3" w:rsidRDefault="002A213E" w:rsidP="004F65C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77" w:type="pct"/>
            <w:gridSpan w:val="6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2A213E" w:rsidRPr="00A926E3" w:rsidTr="002A213E">
        <w:trPr>
          <w:cantSplit/>
          <w:trHeight w:val="1170"/>
        </w:trPr>
        <w:tc>
          <w:tcPr>
            <w:tcW w:w="1704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719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489" w:type="pct"/>
            <w:textDirection w:val="tbRl"/>
            <w:vAlign w:val="center"/>
          </w:tcPr>
          <w:p w:rsidR="002A213E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398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435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83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99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473" w:type="pct"/>
            <w:textDirection w:val="tbRl"/>
            <w:vAlign w:val="center"/>
          </w:tcPr>
          <w:p w:rsidR="002A213E" w:rsidRDefault="002A213E" w:rsidP="004F65C6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2A213E">
        <w:trPr>
          <w:trHeight w:val="288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Автомобильный транспорт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A926E3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A39E5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> </w:t>
            </w:r>
            <w:r w:rsidRPr="006A39E5">
              <w:rPr>
                <w:sz w:val="24"/>
                <w:szCs w:val="24"/>
              </w:rPr>
              <w:t>уровня обеспеченност</w:t>
            </w:r>
            <w:r>
              <w:rPr>
                <w:sz w:val="24"/>
                <w:szCs w:val="24"/>
              </w:rPr>
              <w:t>и временными парковками у </w:t>
            </w:r>
            <w:r w:rsidRPr="006A39E5">
              <w:rPr>
                <w:sz w:val="24"/>
                <w:szCs w:val="24"/>
              </w:rPr>
              <w:t xml:space="preserve">объектов </w:t>
            </w:r>
            <w:r>
              <w:rPr>
                <w:sz w:val="24"/>
                <w:szCs w:val="24"/>
              </w:rPr>
              <w:t>культуры и образования</w:t>
            </w:r>
          </w:p>
        </w:tc>
        <w:tc>
          <w:tcPr>
            <w:tcW w:w="71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48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8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5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8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7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6A39E5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077144">
              <w:rPr>
                <w:sz w:val="24"/>
                <w:szCs w:val="24"/>
              </w:rPr>
              <w:t>Протяженность дорог общего пользования</w:t>
            </w:r>
          </w:p>
        </w:tc>
        <w:tc>
          <w:tcPr>
            <w:tcW w:w="719" w:type="pct"/>
            <w:vAlign w:val="center"/>
          </w:tcPr>
          <w:p w:rsidR="004A19B2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489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44,24</w:t>
            </w:r>
          </w:p>
        </w:tc>
        <w:tc>
          <w:tcPr>
            <w:tcW w:w="398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46,5</w:t>
            </w:r>
          </w:p>
        </w:tc>
        <w:tc>
          <w:tcPr>
            <w:tcW w:w="435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38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2A213E">
              <w:rPr>
                <w:sz w:val="24"/>
                <w:szCs w:val="24"/>
              </w:rPr>
              <w:t>,7</w:t>
            </w:r>
          </w:p>
        </w:tc>
        <w:tc>
          <w:tcPr>
            <w:tcW w:w="399" w:type="pct"/>
            <w:vAlign w:val="center"/>
          </w:tcPr>
          <w:p w:rsidR="004A19B2" w:rsidRDefault="002B7CDC" w:rsidP="002B7CD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2A213E">
              <w:rPr>
                <w:sz w:val="24"/>
                <w:szCs w:val="24"/>
              </w:rPr>
              <w:t>,6</w:t>
            </w:r>
          </w:p>
        </w:tc>
        <w:tc>
          <w:tcPr>
            <w:tcW w:w="47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2A213E">
              <w:rPr>
                <w:sz w:val="24"/>
                <w:szCs w:val="24"/>
              </w:rPr>
              <w:t>,44</w:t>
            </w:r>
          </w:p>
        </w:tc>
      </w:tr>
    </w:tbl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8" w:name="_Toc515635374"/>
      <w:r w:rsidRPr="004145A7">
        <w:rPr>
          <w:b/>
          <w:sz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98"/>
    </w:p>
    <w:p w:rsidR="007E776E" w:rsidRPr="00A528DF" w:rsidRDefault="007E776E" w:rsidP="007E776E">
      <w:r w:rsidRPr="00A528DF">
        <w:t>Проведенный в рамках разработки настоящей работы анализ условий функционирования системы экономических, политических, правовых и</w:t>
      </w:r>
      <w:r>
        <w:t> </w:t>
      </w:r>
      <w:r w:rsidRPr="00A528DF">
        <w:t>социальных институтов на территории исследуемого муниципального образования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</w:t>
      </w:r>
      <w:r>
        <w:t> </w:t>
      </w:r>
      <w:r w:rsidRPr="00A528DF">
        <w:t>действующим законодательством:</w:t>
      </w:r>
    </w:p>
    <w:p w:rsidR="007E776E" w:rsidRPr="00A528DF" w:rsidRDefault="007E776E" w:rsidP="007E776E">
      <w:pPr>
        <w:pStyle w:val="a6"/>
      </w:pPr>
      <w:r w:rsidRPr="00A528DF">
        <w:t>создан частный сектор;</w:t>
      </w:r>
    </w:p>
    <w:p w:rsidR="007E776E" w:rsidRPr="00A528DF" w:rsidRDefault="007E776E" w:rsidP="007E776E">
      <w:pPr>
        <w:pStyle w:val="a6"/>
      </w:pPr>
      <w:r w:rsidRPr="00A528DF">
        <w:t>сформированы учреждения и организации рыночного типа (коммерческие банки, инвестиционные фонды и т.п.);</w:t>
      </w:r>
    </w:p>
    <w:p w:rsidR="007E776E" w:rsidRPr="00A528DF" w:rsidRDefault="007E776E" w:rsidP="007E776E">
      <w:pPr>
        <w:pStyle w:val="a6"/>
      </w:pPr>
      <w:r w:rsidRPr="00A528DF">
        <w:t>в системе управления народным хозяйством успешно происходит замена административных рычагов экономическими, прежде всего бюджетными и налоговыми.</w:t>
      </w:r>
    </w:p>
    <w:p w:rsidR="007E776E" w:rsidRPr="00A528DF" w:rsidRDefault="007E776E" w:rsidP="007E776E">
      <w:r w:rsidRPr="00A528DF">
        <w:lastRenderedPageBreak/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</w:t>
      </w:r>
      <w:r>
        <w:t> </w:t>
      </w:r>
      <w:r w:rsidRPr="00A528DF">
        <w:t>тем самым создавать условия для динамичного развития муниципального образования как в каждой сфере развития транспортной инфраструктуры, так</w:t>
      </w:r>
      <w:r>
        <w:t> </w:t>
      </w:r>
      <w:r w:rsidRPr="00A528DF">
        <w:t>и</w:t>
      </w:r>
      <w:r>
        <w:t> </w:t>
      </w:r>
      <w:r w:rsidRPr="00A528DF">
        <w:t>в</w:t>
      </w:r>
      <w:r>
        <w:t> </w:t>
      </w:r>
      <w:r w:rsidRPr="00A528DF">
        <w:t>комплексе.</w:t>
      </w:r>
    </w:p>
    <w:p w:rsidR="007E776E" w:rsidRPr="00A528DF" w:rsidRDefault="007E776E" w:rsidP="007E776E">
      <w:r w:rsidRPr="00A528DF">
        <w:t>Проводимая органами местного самоуправления политика направлена на повышение уровня доверия населения к действующей власти, и, тем самым, к</w:t>
      </w:r>
      <w:r>
        <w:t> </w:t>
      </w:r>
      <w:r w:rsidRPr="00A528DF">
        <w:t>улучшению инвестиционного климата и активизации предпринимательства.</w:t>
      </w:r>
    </w:p>
    <w:p w:rsidR="007E776E" w:rsidRPr="00A528DF" w:rsidRDefault="007E776E" w:rsidP="007E776E">
      <w:r w:rsidRPr="00A528DF">
        <w:t xml:space="preserve">Таким образом, потребность в проведении институциональных преобразований на территории </w:t>
      </w:r>
      <w:proofErr w:type="spellStart"/>
      <w:r w:rsidR="00A5486C">
        <w:t>Танайского</w:t>
      </w:r>
      <w:proofErr w:type="spellEnd"/>
      <w:r w:rsidR="00A5486C">
        <w:t xml:space="preserve"> сельского поселения</w:t>
      </w:r>
      <w:r w:rsidRPr="00A528DF"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 Нормативно-правовая база для настоящей Программы сформирована.</w:t>
      </w:r>
    </w:p>
    <w:sectPr w:rsidR="007E776E" w:rsidRPr="00A528DF" w:rsidSect="00AD2F20"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82E" w:rsidRDefault="004F182E" w:rsidP="000F69CF">
      <w:r>
        <w:separator/>
      </w:r>
    </w:p>
    <w:p w:rsidR="004F182E" w:rsidRDefault="004F182E" w:rsidP="000F69CF"/>
    <w:p w:rsidR="004F182E" w:rsidRDefault="004F182E"/>
  </w:endnote>
  <w:endnote w:type="continuationSeparator" w:id="0">
    <w:p w:rsidR="004F182E" w:rsidRDefault="004F182E" w:rsidP="000F69CF">
      <w:r>
        <w:continuationSeparator/>
      </w:r>
    </w:p>
    <w:p w:rsidR="004F182E" w:rsidRDefault="004F182E" w:rsidP="000F69CF"/>
    <w:p w:rsidR="004F182E" w:rsidRDefault="004F182E"/>
  </w:endnote>
  <w:endnote w:type="continuationNotice" w:id="1">
    <w:p w:rsidR="004F182E" w:rsidRDefault="004F182E" w:rsidP="000F69CF"/>
    <w:p w:rsidR="004F182E" w:rsidRDefault="004F18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1361"/>
      <w:docPartObj>
        <w:docPartGallery w:val="Page Numbers (Bottom of Page)"/>
        <w:docPartUnique/>
      </w:docPartObj>
    </w:sdtPr>
    <w:sdtEndPr/>
    <w:sdtContent>
      <w:p w:rsidR="008272D3" w:rsidRDefault="0060400A" w:rsidP="00AD2F20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75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8272D3" w:rsidP="00AD2F20">
    <w:pPr>
      <w:pStyle w:val="af0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60400A" w:rsidP="000F69CF">
    <w:r>
      <w:fldChar w:fldCharType="begin"/>
    </w:r>
    <w:r>
      <w:instrText xml:space="preserve">PAGE  </w:instrText>
    </w:r>
    <w:r>
      <w:fldChar w:fldCharType="separate"/>
    </w:r>
    <w:r w:rsidR="008272D3">
      <w:rPr>
        <w:noProof/>
      </w:rPr>
      <w:t>53</w:t>
    </w:r>
    <w:r>
      <w:rPr>
        <w:noProof/>
      </w:rPr>
      <w:fldChar w:fldCharType="end"/>
    </w:r>
  </w:p>
  <w:p w:rsidR="008272D3" w:rsidRPr="009A5009" w:rsidRDefault="008272D3" w:rsidP="000F69CF"/>
  <w:p w:rsidR="008272D3" w:rsidRDefault="008272D3" w:rsidP="000F69CF"/>
  <w:p w:rsidR="008272D3" w:rsidRDefault="008272D3" w:rsidP="000F69CF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577463"/>
      <w:docPartObj>
        <w:docPartGallery w:val="Page Numbers (Bottom of Page)"/>
        <w:docPartUnique/>
      </w:docPartObj>
    </w:sdtPr>
    <w:sdtEndPr/>
    <w:sdtContent>
      <w:p w:rsidR="008272D3" w:rsidRDefault="0060400A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75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D3" w:rsidRDefault="0060400A" w:rsidP="000F69CF">
    <w:r>
      <w:fldChar w:fldCharType="begin"/>
    </w:r>
    <w:r>
      <w:instrText xml:space="preserve">PAGE  </w:instrText>
    </w:r>
    <w:r>
      <w:fldChar w:fldCharType="separate"/>
    </w:r>
    <w:r w:rsidR="008272D3">
      <w:rPr>
        <w:noProof/>
      </w:rPr>
      <w:t>53</w:t>
    </w:r>
    <w:r>
      <w:rPr>
        <w:noProof/>
      </w:rPr>
      <w:fldChar w:fldCharType="end"/>
    </w:r>
  </w:p>
  <w:p w:rsidR="008272D3" w:rsidRPr="009A5009" w:rsidRDefault="008272D3" w:rsidP="000F69CF"/>
  <w:p w:rsidR="008272D3" w:rsidRDefault="008272D3" w:rsidP="000F69CF"/>
  <w:p w:rsidR="008272D3" w:rsidRDefault="008272D3" w:rsidP="000F69CF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165355"/>
      <w:docPartObj>
        <w:docPartGallery w:val="Page Numbers (Bottom of Page)"/>
        <w:docPartUnique/>
      </w:docPartObj>
    </w:sdtPr>
    <w:sdtEndPr/>
    <w:sdtContent>
      <w:p w:rsidR="008272D3" w:rsidRDefault="0060400A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75A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82E" w:rsidRDefault="004F182E" w:rsidP="000F69CF">
      <w:r>
        <w:separator/>
      </w:r>
    </w:p>
    <w:p w:rsidR="004F182E" w:rsidRDefault="004F182E" w:rsidP="000F69CF"/>
    <w:p w:rsidR="004F182E" w:rsidRDefault="004F182E"/>
  </w:footnote>
  <w:footnote w:type="continuationSeparator" w:id="0">
    <w:p w:rsidR="004F182E" w:rsidRDefault="004F182E" w:rsidP="000F69CF">
      <w:r>
        <w:continuationSeparator/>
      </w:r>
    </w:p>
    <w:p w:rsidR="004F182E" w:rsidRDefault="004F182E" w:rsidP="000F69CF"/>
    <w:p w:rsidR="004F182E" w:rsidRDefault="004F182E"/>
  </w:footnote>
  <w:footnote w:type="continuationNotice" w:id="1">
    <w:p w:rsidR="004F182E" w:rsidRDefault="004F182E" w:rsidP="000F69CF"/>
    <w:p w:rsidR="004F182E" w:rsidRDefault="004F182E"/>
  </w:footnote>
  <w:footnote w:id="2">
    <w:p w:rsidR="008272D3" w:rsidRDefault="008272D3" w:rsidP="00E02D39">
      <w:pPr>
        <w:pStyle w:val="aff3"/>
        <w:tabs>
          <w:tab w:val="left" w:pos="1275"/>
        </w:tabs>
      </w:pPr>
      <w:r>
        <w:rPr>
          <w:rStyle w:val="aff5"/>
        </w:rPr>
        <w:footnoteRef/>
      </w:r>
      <w:r w:rsidRPr="00860F6A">
        <w:rPr>
          <w:rFonts w:ascii="Times New Roman" w:hAnsi="Times New Roman"/>
        </w:rPr>
        <w:t>Якимов М.Р. Транспортное планирование: создание транспортных моделей городов: монография / М.Р. Якимов. – М.: Логос, 2013 – 188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A531C1"/>
    <w:multiLevelType w:val="multilevel"/>
    <w:tmpl w:val="C9D45E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02C6130A"/>
    <w:multiLevelType w:val="hybridMultilevel"/>
    <w:tmpl w:val="804A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6" w15:restartNumberingAfterBreak="0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7" w15:restartNumberingAfterBreak="0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0AF81090"/>
    <w:multiLevelType w:val="hybridMultilevel"/>
    <w:tmpl w:val="419A1E28"/>
    <w:lvl w:ilvl="0" w:tplc="100053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10" w15:restartNumberingAfterBreak="0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AC5EA4"/>
    <w:multiLevelType w:val="multilevel"/>
    <w:tmpl w:val="1370123C"/>
    <w:lvl w:ilvl="0">
      <w:start w:val="4"/>
      <w:numFmt w:val="decimal"/>
      <w:lvlText w:val="%1."/>
      <w:lvlJc w:val="left"/>
      <w:pPr>
        <w:ind w:left="906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 w15:restartNumberingAfterBreak="0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 w15:restartNumberingAfterBreak="0">
    <w:nsid w:val="58C66370"/>
    <w:multiLevelType w:val="multilevel"/>
    <w:tmpl w:val="2AF08C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8" w15:restartNumberingAfterBreak="0">
    <w:nsid w:val="65844F4F"/>
    <w:multiLevelType w:val="multilevel"/>
    <w:tmpl w:val="38185C62"/>
    <w:lvl w:ilvl="0">
      <w:start w:val="1"/>
      <w:numFmt w:val="decimal"/>
      <w:pStyle w:val="10"/>
      <w:lvlText w:val="%1"/>
      <w:lvlJc w:val="left"/>
      <w:pPr>
        <w:tabs>
          <w:tab w:val="num" w:pos="710"/>
        </w:tabs>
        <w:ind w:left="710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560"/>
        </w:tabs>
        <w:ind w:left="1560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1702"/>
        </w:tabs>
        <w:ind w:left="1702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8"/>
  </w:num>
  <w:num w:numId="2">
    <w:abstractNumId w:val="11"/>
  </w:num>
  <w:num w:numId="3">
    <w:abstractNumId w:val="30"/>
  </w:num>
  <w:num w:numId="4">
    <w:abstractNumId w:val="19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0"/>
  </w:num>
  <w:num w:numId="9">
    <w:abstractNumId w:val="15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29"/>
  </w:num>
  <w:num w:numId="14">
    <w:abstractNumId w:val="26"/>
  </w:num>
  <w:num w:numId="15">
    <w:abstractNumId w:val="25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28"/>
  </w:num>
  <w:num w:numId="22">
    <w:abstractNumId w:val="14"/>
  </w:num>
  <w:num w:numId="23">
    <w:abstractNumId w:val="12"/>
  </w:num>
  <w:num w:numId="24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6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8"/>
  </w:num>
  <w:num w:numId="30">
    <w:abstractNumId w:val="2"/>
  </w:num>
  <w:num w:numId="31">
    <w:abstractNumId w:val="8"/>
  </w:num>
  <w:num w:numId="32">
    <w:abstractNumId w:val="13"/>
  </w:num>
  <w:num w:numId="33">
    <w:abstractNumId w:val="3"/>
  </w:num>
  <w:num w:numId="34">
    <w:abstractNumId w:val="24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61"/>
    <w:rsid w:val="000003B2"/>
    <w:rsid w:val="00000E03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36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D1A"/>
    <w:rsid w:val="0002551A"/>
    <w:rsid w:val="00025566"/>
    <w:rsid w:val="000256F7"/>
    <w:rsid w:val="00025960"/>
    <w:rsid w:val="00025A36"/>
    <w:rsid w:val="000266A5"/>
    <w:rsid w:val="00027D4D"/>
    <w:rsid w:val="000300BA"/>
    <w:rsid w:val="00030718"/>
    <w:rsid w:val="00030A60"/>
    <w:rsid w:val="00030C52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0FB2"/>
    <w:rsid w:val="00041191"/>
    <w:rsid w:val="00041904"/>
    <w:rsid w:val="00043321"/>
    <w:rsid w:val="000433B2"/>
    <w:rsid w:val="00044A1A"/>
    <w:rsid w:val="00044D61"/>
    <w:rsid w:val="000466C2"/>
    <w:rsid w:val="0004670C"/>
    <w:rsid w:val="00047831"/>
    <w:rsid w:val="00047C0F"/>
    <w:rsid w:val="00050F51"/>
    <w:rsid w:val="00051D80"/>
    <w:rsid w:val="0005260A"/>
    <w:rsid w:val="000529F6"/>
    <w:rsid w:val="000530A3"/>
    <w:rsid w:val="00053826"/>
    <w:rsid w:val="00053EBC"/>
    <w:rsid w:val="00053FAB"/>
    <w:rsid w:val="000541C8"/>
    <w:rsid w:val="00054364"/>
    <w:rsid w:val="00054931"/>
    <w:rsid w:val="00054A75"/>
    <w:rsid w:val="00055C85"/>
    <w:rsid w:val="00055ECE"/>
    <w:rsid w:val="00055FE6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65A"/>
    <w:rsid w:val="00070E83"/>
    <w:rsid w:val="0007115E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DDC"/>
    <w:rsid w:val="00083693"/>
    <w:rsid w:val="00083960"/>
    <w:rsid w:val="00083DD4"/>
    <w:rsid w:val="000849BD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283A"/>
    <w:rsid w:val="000929F9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03"/>
    <w:rsid w:val="000A6C24"/>
    <w:rsid w:val="000A6D18"/>
    <w:rsid w:val="000A6FA0"/>
    <w:rsid w:val="000A7866"/>
    <w:rsid w:val="000A7E87"/>
    <w:rsid w:val="000B0081"/>
    <w:rsid w:val="000B00D3"/>
    <w:rsid w:val="000B0269"/>
    <w:rsid w:val="000B03E9"/>
    <w:rsid w:val="000B0402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8A"/>
    <w:rsid w:val="000C646C"/>
    <w:rsid w:val="000C6A99"/>
    <w:rsid w:val="000C7096"/>
    <w:rsid w:val="000C77ED"/>
    <w:rsid w:val="000C7867"/>
    <w:rsid w:val="000C7990"/>
    <w:rsid w:val="000C7FFC"/>
    <w:rsid w:val="000D037D"/>
    <w:rsid w:val="000D05A6"/>
    <w:rsid w:val="000D1B1F"/>
    <w:rsid w:val="000D264A"/>
    <w:rsid w:val="000D2772"/>
    <w:rsid w:val="000D2DCC"/>
    <w:rsid w:val="000D32B9"/>
    <w:rsid w:val="000D3592"/>
    <w:rsid w:val="000D41D8"/>
    <w:rsid w:val="000D41DF"/>
    <w:rsid w:val="000D43B5"/>
    <w:rsid w:val="000D4DB5"/>
    <w:rsid w:val="000D528A"/>
    <w:rsid w:val="000D5323"/>
    <w:rsid w:val="000D55F7"/>
    <w:rsid w:val="000D56B6"/>
    <w:rsid w:val="000D57A8"/>
    <w:rsid w:val="000D5AB3"/>
    <w:rsid w:val="000D5C48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4FA"/>
    <w:rsid w:val="000E72C9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358"/>
    <w:rsid w:val="000F640A"/>
    <w:rsid w:val="000F69CF"/>
    <w:rsid w:val="000F7400"/>
    <w:rsid w:val="000F7CC1"/>
    <w:rsid w:val="001001A2"/>
    <w:rsid w:val="0010124C"/>
    <w:rsid w:val="001013C8"/>
    <w:rsid w:val="00101EC0"/>
    <w:rsid w:val="001022F1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C03"/>
    <w:rsid w:val="001220A5"/>
    <w:rsid w:val="00122AFF"/>
    <w:rsid w:val="00122DA8"/>
    <w:rsid w:val="00123145"/>
    <w:rsid w:val="001235A9"/>
    <w:rsid w:val="00124327"/>
    <w:rsid w:val="00124475"/>
    <w:rsid w:val="00124910"/>
    <w:rsid w:val="0012505C"/>
    <w:rsid w:val="001256B1"/>
    <w:rsid w:val="00125995"/>
    <w:rsid w:val="00125DBF"/>
    <w:rsid w:val="00125F59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1C26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3CF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0DF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36C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838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B0"/>
    <w:rsid w:val="00185FEC"/>
    <w:rsid w:val="001860BF"/>
    <w:rsid w:val="00187473"/>
    <w:rsid w:val="00187771"/>
    <w:rsid w:val="00187DDC"/>
    <w:rsid w:val="00187ECE"/>
    <w:rsid w:val="001903D5"/>
    <w:rsid w:val="00190AAC"/>
    <w:rsid w:val="00190C5A"/>
    <w:rsid w:val="00190E56"/>
    <w:rsid w:val="00190EC9"/>
    <w:rsid w:val="0019112E"/>
    <w:rsid w:val="00191362"/>
    <w:rsid w:val="00191608"/>
    <w:rsid w:val="00192030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7820"/>
    <w:rsid w:val="001A0182"/>
    <w:rsid w:val="001A0C17"/>
    <w:rsid w:val="001A1288"/>
    <w:rsid w:val="001A1917"/>
    <w:rsid w:val="001A19A2"/>
    <w:rsid w:val="001A1C03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513"/>
    <w:rsid w:val="001A46C9"/>
    <w:rsid w:val="001A547C"/>
    <w:rsid w:val="001A5D63"/>
    <w:rsid w:val="001A6EF3"/>
    <w:rsid w:val="001A75D4"/>
    <w:rsid w:val="001A7AA6"/>
    <w:rsid w:val="001A7ADD"/>
    <w:rsid w:val="001A7B5C"/>
    <w:rsid w:val="001B097C"/>
    <w:rsid w:val="001B1B7F"/>
    <w:rsid w:val="001B1CF0"/>
    <w:rsid w:val="001B206C"/>
    <w:rsid w:val="001B2256"/>
    <w:rsid w:val="001B2444"/>
    <w:rsid w:val="001B2862"/>
    <w:rsid w:val="001B29F1"/>
    <w:rsid w:val="001B2F64"/>
    <w:rsid w:val="001B3FA5"/>
    <w:rsid w:val="001B4033"/>
    <w:rsid w:val="001B41EF"/>
    <w:rsid w:val="001B4D2E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6D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E027C"/>
    <w:rsid w:val="001E16D8"/>
    <w:rsid w:val="001E18EA"/>
    <w:rsid w:val="001E1A7C"/>
    <w:rsid w:val="001E1AF5"/>
    <w:rsid w:val="001E1CAE"/>
    <w:rsid w:val="001E1E2C"/>
    <w:rsid w:val="001E2677"/>
    <w:rsid w:val="001E269E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F6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10F0"/>
    <w:rsid w:val="001F12B8"/>
    <w:rsid w:val="001F1F64"/>
    <w:rsid w:val="001F2015"/>
    <w:rsid w:val="001F2A8D"/>
    <w:rsid w:val="001F38E9"/>
    <w:rsid w:val="001F3B47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3E0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841"/>
    <w:rsid w:val="00205A2C"/>
    <w:rsid w:val="00205E49"/>
    <w:rsid w:val="00205F47"/>
    <w:rsid w:val="00206409"/>
    <w:rsid w:val="0020673A"/>
    <w:rsid w:val="00207025"/>
    <w:rsid w:val="0020798F"/>
    <w:rsid w:val="002105EC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7BC"/>
    <w:rsid w:val="00222A7D"/>
    <w:rsid w:val="00222E77"/>
    <w:rsid w:val="00222EC5"/>
    <w:rsid w:val="0022356D"/>
    <w:rsid w:val="00223B46"/>
    <w:rsid w:val="00223DFA"/>
    <w:rsid w:val="0022547F"/>
    <w:rsid w:val="002260D9"/>
    <w:rsid w:val="00226D9E"/>
    <w:rsid w:val="00227396"/>
    <w:rsid w:val="00227867"/>
    <w:rsid w:val="00227ADF"/>
    <w:rsid w:val="00227B3C"/>
    <w:rsid w:val="00227D70"/>
    <w:rsid w:val="0023026C"/>
    <w:rsid w:val="00230435"/>
    <w:rsid w:val="00230996"/>
    <w:rsid w:val="002314E5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40751"/>
    <w:rsid w:val="002407C5"/>
    <w:rsid w:val="00241670"/>
    <w:rsid w:val="00241AE1"/>
    <w:rsid w:val="00242E19"/>
    <w:rsid w:val="002437D5"/>
    <w:rsid w:val="00243AC5"/>
    <w:rsid w:val="00244261"/>
    <w:rsid w:val="00244812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601BB"/>
    <w:rsid w:val="00261157"/>
    <w:rsid w:val="002619A4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2F04"/>
    <w:rsid w:val="002831A5"/>
    <w:rsid w:val="0028427E"/>
    <w:rsid w:val="002842B2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D7D"/>
    <w:rsid w:val="00296061"/>
    <w:rsid w:val="0029619C"/>
    <w:rsid w:val="002965DD"/>
    <w:rsid w:val="0029688E"/>
    <w:rsid w:val="00296B8D"/>
    <w:rsid w:val="00297A42"/>
    <w:rsid w:val="00297DFD"/>
    <w:rsid w:val="002A04F4"/>
    <w:rsid w:val="002A091E"/>
    <w:rsid w:val="002A105C"/>
    <w:rsid w:val="002A1C0C"/>
    <w:rsid w:val="002A20DD"/>
    <w:rsid w:val="002A213E"/>
    <w:rsid w:val="002A34D6"/>
    <w:rsid w:val="002A3A1F"/>
    <w:rsid w:val="002A3BD0"/>
    <w:rsid w:val="002A3F20"/>
    <w:rsid w:val="002A4A48"/>
    <w:rsid w:val="002A53E1"/>
    <w:rsid w:val="002A56A2"/>
    <w:rsid w:val="002A5814"/>
    <w:rsid w:val="002A58A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0F2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B7CD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D022F"/>
    <w:rsid w:val="002D05F7"/>
    <w:rsid w:val="002D0666"/>
    <w:rsid w:val="002D074C"/>
    <w:rsid w:val="002D0EEF"/>
    <w:rsid w:val="002D2640"/>
    <w:rsid w:val="002D30BC"/>
    <w:rsid w:val="002D3A84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636"/>
    <w:rsid w:val="002E5BFD"/>
    <w:rsid w:val="002E6468"/>
    <w:rsid w:val="002E6783"/>
    <w:rsid w:val="002E68D1"/>
    <w:rsid w:val="002E7436"/>
    <w:rsid w:val="002F006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F99"/>
    <w:rsid w:val="002F70A9"/>
    <w:rsid w:val="002F75BC"/>
    <w:rsid w:val="002F777F"/>
    <w:rsid w:val="002F79D0"/>
    <w:rsid w:val="002F7A21"/>
    <w:rsid w:val="002F7E67"/>
    <w:rsid w:val="002F7F48"/>
    <w:rsid w:val="003002C9"/>
    <w:rsid w:val="00300CF6"/>
    <w:rsid w:val="00300DAC"/>
    <w:rsid w:val="00301CC2"/>
    <w:rsid w:val="00302A4A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92B"/>
    <w:rsid w:val="00324A7A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FF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749D"/>
    <w:rsid w:val="003374DB"/>
    <w:rsid w:val="003378F3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C19"/>
    <w:rsid w:val="00343EED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360B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A42"/>
    <w:rsid w:val="00380E79"/>
    <w:rsid w:val="003829A4"/>
    <w:rsid w:val="00382AE5"/>
    <w:rsid w:val="00382C2B"/>
    <w:rsid w:val="00382CE7"/>
    <w:rsid w:val="00382DEE"/>
    <w:rsid w:val="003840D4"/>
    <w:rsid w:val="003841E1"/>
    <w:rsid w:val="00384EAE"/>
    <w:rsid w:val="00384EFF"/>
    <w:rsid w:val="00384F82"/>
    <w:rsid w:val="00385802"/>
    <w:rsid w:val="00385822"/>
    <w:rsid w:val="00385ACC"/>
    <w:rsid w:val="00385B8B"/>
    <w:rsid w:val="00385C62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C85"/>
    <w:rsid w:val="0039502B"/>
    <w:rsid w:val="00395082"/>
    <w:rsid w:val="00395A61"/>
    <w:rsid w:val="00395FDE"/>
    <w:rsid w:val="00396BB3"/>
    <w:rsid w:val="00396EA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A09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AF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9DC"/>
    <w:rsid w:val="003C5F5D"/>
    <w:rsid w:val="003C635B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5C4"/>
    <w:rsid w:val="003D39FA"/>
    <w:rsid w:val="003D3A7C"/>
    <w:rsid w:val="003D3ED8"/>
    <w:rsid w:val="003D4115"/>
    <w:rsid w:val="003D4220"/>
    <w:rsid w:val="003D49EC"/>
    <w:rsid w:val="003D55B2"/>
    <w:rsid w:val="003D6941"/>
    <w:rsid w:val="003D6975"/>
    <w:rsid w:val="003D6E8C"/>
    <w:rsid w:val="003D7771"/>
    <w:rsid w:val="003D7E3C"/>
    <w:rsid w:val="003D7EA3"/>
    <w:rsid w:val="003E0970"/>
    <w:rsid w:val="003E0A4E"/>
    <w:rsid w:val="003E0D7C"/>
    <w:rsid w:val="003E14AC"/>
    <w:rsid w:val="003E1503"/>
    <w:rsid w:val="003E1753"/>
    <w:rsid w:val="003E1B32"/>
    <w:rsid w:val="003E1CA1"/>
    <w:rsid w:val="003E1F7D"/>
    <w:rsid w:val="003E2171"/>
    <w:rsid w:val="003E23B7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6103"/>
    <w:rsid w:val="003E6197"/>
    <w:rsid w:val="003E6279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1337"/>
    <w:rsid w:val="003F21D4"/>
    <w:rsid w:val="003F2EBB"/>
    <w:rsid w:val="003F3184"/>
    <w:rsid w:val="003F319A"/>
    <w:rsid w:val="003F332A"/>
    <w:rsid w:val="003F361F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400185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F7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5A7"/>
    <w:rsid w:val="00414838"/>
    <w:rsid w:val="00415023"/>
    <w:rsid w:val="00415114"/>
    <w:rsid w:val="0041524F"/>
    <w:rsid w:val="00415426"/>
    <w:rsid w:val="0041558E"/>
    <w:rsid w:val="004161EA"/>
    <w:rsid w:val="0041662E"/>
    <w:rsid w:val="00417429"/>
    <w:rsid w:val="0041746C"/>
    <w:rsid w:val="00417D9A"/>
    <w:rsid w:val="00420312"/>
    <w:rsid w:val="00420754"/>
    <w:rsid w:val="004207B0"/>
    <w:rsid w:val="00420D95"/>
    <w:rsid w:val="004210B5"/>
    <w:rsid w:val="00421984"/>
    <w:rsid w:val="004228A8"/>
    <w:rsid w:val="0042353F"/>
    <w:rsid w:val="00423B09"/>
    <w:rsid w:val="00423FD2"/>
    <w:rsid w:val="004244BC"/>
    <w:rsid w:val="00424E17"/>
    <w:rsid w:val="004258B1"/>
    <w:rsid w:val="00425C06"/>
    <w:rsid w:val="00425F43"/>
    <w:rsid w:val="0042620F"/>
    <w:rsid w:val="004263EC"/>
    <w:rsid w:val="004267A1"/>
    <w:rsid w:val="0042694D"/>
    <w:rsid w:val="00430545"/>
    <w:rsid w:val="004309E2"/>
    <w:rsid w:val="004326C3"/>
    <w:rsid w:val="00432FB4"/>
    <w:rsid w:val="004336FB"/>
    <w:rsid w:val="00433A45"/>
    <w:rsid w:val="00433CF1"/>
    <w:rsid w:val="0043416B"/>
    <w:rsid w:val="0043459C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E2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4812"/>
    <w:rsid w:val="004550E9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AB3"/>
    <w:rsid w:val="0046418A"/>
    <w:rsid w:val="0046421F"/>
    <w:rsid w:val="004643B3"/>
    <w:rsid w:val="00464A4C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4A5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BF9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60C2"/>
    <w:rsid w:val="004971E1"/>
    <w:rsid w:val="00497696"/>
    <w:rsid w:val="004979F4"/>
    <w:rsid w:val="00497B6F"/>
    <w:rsid w:val="004A0264"/>
    <w:rsid w:val="004A0502"/>
    <w:rsid w:val="004A0DB7"/>
    <w:rsid w:val="004A0DE9"/>
    <w:rsid w:val="004A1629"/>
    <w:rsid w:val="004A19B2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E7F"/>
    <w:rsid w:val="004B1EED"/>
    <w:rsid w:val="004B2413"/>
    <w:rsid w:val="004B29F8"/>
    <w:rsid w:val="004B2C25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DE6"/>
    <w:rsid w:val="004C4439"/>
    <w:rsid w:val="004C51BD"/>
    <w:rsid w:val="004C5441"/>
    <w:rsid w:val="004C54FE"/>
    <w:rsid w:val="004C5628"/>
    <w:rsid w:val="004C58D7"/>
    <w:rsid w:val="004C5D05"/>
    <w:rsid w:val="004C5E55"/>
    <w:rsid w:val="004C646E"/>
    <w:rsid w:val="004C6DFE"/>
    <w:rsid w:val="004C78E5"/>
    <w:rsid w:val="004D067D"/>
    <w:rsid w:val="004D0FC8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C7F"/>
    <w:rsid w:val="004E155B"/>
    <w:rsid w:val="004E220B"/>
    <w:rsid w:val="004E28DD"/>
    <w:rsid w:val="004E3062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71D4"/>
    <w:rsid w:val="004E726D"/>
    <w:rsid w:val="004E7CFB"/>
    <w:rsid w:val="004F0D30"/>
    <w:rsid w:val="004F141A"/>
    <w:rsid w:val="004F182E"/>
    <w:rsid w:val="004F19A1"/>
    <w:rsid w:val="004F1CCC"/>
    <w:rsid w:val="004F201F"/>
    <w:rsid w:val="004F23B7"/>
    <w:rsid w:val="004F251F"/>
    <w:rsid w:val="004F2EA4"/>
    <w:rsid w:val="004F2FD5"/>
    <w:rsid w:val="004F326E"/>
    <w:rsid w:val="004F460D"/>
    <w:rsid w:val="004F48AD"/>
    <w:rsid w:val="004F491F"/>
    <w:rsid w:val="004F5307"/>
    <w:rsid w:val="004F546C"/>
    <w:rsid w:val="004F584B"/>
    <w:rsid w:val="004F5895"/>
    <w:rsid w:val="004F5A7E"/>
    <w:rsid w:val="004F5E06"/>
    <w:rsid w:val="004F5F38"/>
    <w:rsid w:val="004F6426"/>
    <w:rsid w:val="004F654D"/>
    <w:rsid w:val="004F65C6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A61"/>
    <w:rsid w:val="00507B2A"/>
    <w:rsid w:val="00510144"/>
    <w:rsid w:val="0051034E"/>
    <w:rsid w:val="0051041A"/>
    <w:rsid w:val="00510A75"/>
    <w:rsid w:val="00510AE1"/>
    <w:rsid w:val="00511065"/>
    <w:rsid w:val="00511824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BB0"/>
    <w:rsid w:val="00523DFD"/>
    <w:rsid w:val="00524246"/>
    <w:rsid w:val="00525080"/>
    <w:rsid w:val="0052526F"/>
    <w:rsid w:val="005253E3"/>
    <w:rsid w:val="005254DF"/>
    <w:rsid w:val="005256A8"/>
    <w:rsid w:val="00526B11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2FB"/>
    <w:rsid w:val="005375C7"/>
    <w:rsid w:val="00537642"/>
    <w:rsid w:val="00537DE2"/>
    <w:rsid w:val="0054031E"/>
    <w:rsid w:val="005405D3"/>
    <w:rsid w:val="005408A6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C41"/>
    <w:rsid w:val="0055059F"/>
    <w:rsid w:val="00551196"/>
    <w:rsid w:val="005521D2"/>
    <w:rsid w:val="00553067"/>
    <w:rsid w:val="005540CD"/>
    <w:rsid w:val="0055422F"/>
    <w:rsid w:val="00554433"/>
    <w:rsid w:val="005544EC"/>
    <w:rsid w:val="005545CE"/>
    <w:rsid w:val="0055495D"/>
    <w:rsid w:val="00554B1A"/>
    <w:rsid w:val="00554CF3"/>
    <w:rsid w:val="00554D5F"/>
    <w:rsid w:val="005556F2"/>
    <w:rsid w:val="00555DB4"/>
    <w:rsid w:val="0055697B"/>
    <w:rsid w:val="00556A5E"/>
    <w:rsid w:val="00556EE6"/>
    <w:rsid w:val="00557860"/>
    <w:rsid w:val="005578DA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B66"/>
    <w:rsid w:val="00582044"/>
    <w:rsid w:val="00582304"/>
    <w:rsid w:val="00582A84"/>
    <w:rsid w:val="00582C1D"/>
    <w:rsid w:val="00582F60"/>
    <w:rsid w:val="0058348D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72B"/>
    <w:rsid w:val="005B1991"/>
    <w:rsid w:val="005B1C83"/>
    <w:rsid w:val="005B23D8"/>
    <w:rsid w:val="005B24A4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4B0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D2B"/>
    <w:rsid w:val="005E1237"/>
    <w:rsid w:val="005E126C"/>
    <w:rsid w:val="005E17B9"/>
    <w:rsid w:val="005E18C7"/>
    <w:rsid w:val="005E1F2D"/>
    <w:rsid w:val="005E2369"/>
    <w:rsid w:val="005E247E"/>
    <w:rsid w:val="005E3DB6"/>
    <w:rsid w:val="005E4948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568"/>
    <w:rsid w:val="005F165A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A91"/>
    <w:rsid w:val="006001C4"/>
    <w:rsid w:val="006005F5"/>
    <w:rsid w:val="00600665"/>
    <w:rsid w:val="006016EE"/>
    <w:rsid w:val="00601D8A"/>
    <w:rsid w:val="00601E91"/>
    <w:rsid w:val="00601F60"/>
    <w:rsid w:val="00601F69"/>
    <w:rsid w:val="00602586"/>
    <w:rsid w:val="00602CF9"/>
    <w:rsid w:val="0060337B"/>
    <w:rsid w:val="00603A58"/>
    <w:rsid w:val="00603D1E"/>
    <w:rsid w:val="00603D69"/>
    <w:rsid w:val="0060400A"/>
    <w:rsid w:val="00604C69"/>
    <w:rsid w:val="00605DE8"/>
    <w:rsid w:val="00606E1B"/>
    <w:rsid w:val="00606E26"/>
    <w:rsid w:val="0061027B"/>
    <w:rsid w:val="00610408"/>
    <w:rsid w:val="00610CA2"/>
    <w:rsid w:val="00610E49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B0E"/>
    <w:rsid w:val="00614BC0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C17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C2A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E55"/>
    <w:rsid w:val="00631F16"/>
    <w:rsid w:val="00632472"/>
    <w:rsid w:val="00632532"/>
    <w:rsid w:val="00632B76"/>
    <w:rsid w:val="00632C4C"/>
    <w:rsid w:val="006333FB"/>
    <w:rsid w:val="00633890"/>
    <w:rsid w:val="00633D7C"/>
    <w:rsid w:val="00634450"/>
    <w:rsid w:val="0063470C"/>
    <w:rsid w:val="006347DB"/>
    <w:rsid w:val="00634D1C"/>
    <w:rsid w:val="00634F5E"/>
    <w:rsid w:val="00635086"/>
    <w:rsid w:val="00635B3F"/>
    <w:rsid w:val="00636A3F"/>
    <w:rsid w:val="006370CB"/>
    <w:rsid w:val="0063715A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81F"/>
    <w:rsid w:val="006578A7"/>
    <w:rsid w:val="00657ED7"/>
    <w:rsid w:val="0066050B"/>
    <w:rsid w:val="006608BF"/>
    <w:rsid w:val="00660E3A"/>
    <w:rsid w:val="0066104B"/>
    <w:rsid w:val="00661442"/>
    <w:rsid w:val="006615FE"/>
    <w:rsid w:val="00661825"/>
    <w:rsid w:val="00661D03"/>
    <w:rsid w:val="00662178"/>
    <w:rsid w:val="00662A39"/>
    <w:rsid w:val="00662CBB"/>
    <w:rsid w:val="00662D7B"/>
    <w:rsid w:val="00663230"/>
    <w:rsid w:val="006636CA"/>
    <w:rsid w:val="00663B79"/>
    <w:rsid w:val="00664053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64FF"/>
    <w:rsid w:val="006766D4"/>
    <w:rsid w:val="006774AA"/>
    <w:rsid w:val="00677EE4"/>
    <w:rsid w:val="0068010E"/>
    <w:rsid w:val="0068037E"/>
    <w:rsid w:val="0068166F"/>
    <w:rsid w:val="00681A78"/>
    <w:rsid w:val="0068205F"/>
    <w:rsid w:val="00682273"/>
    <w:rsid w:val="00682439"/>
    <w:rsid w:val="00682A60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310"/>
    <w:rsid w:val="006A151D"/>
    <w:rsid w:val="006A1928"/>
    <w:rsid w:val="006A1CCE"/>
    <w:rsid w:val="006A23EF"/>
    <w:rsid w:val="006A34E7"/>
    <w:rsid w:val="006A353E"/>
    <w:rsid w:val="006A3F33"/>
    <w:rsid w:val="006A403B"/>
    <w:rsid w:val="006A4F2A"/>
    <w:rsid w:val="006A5303"/>
    <w:rsid w:val="006A556D"/>
    <w:rsid w:val="006A598C"/>
    <w:rsid w:val="006A6053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F1D"/>
    <w:rsid w:val="006B241F"/>
    <w:rsid w:val="006B2493"/>
    <w:rsid w:val="006B261B"/>
    <w:rsid w:val="006B2F3D"/>
    <w:rsid w:val="006B3200"/>
    <w:rsid w:val="006B3778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7F38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CF5"/>
    <w:rsid w:val="006D504A"/>
    <w:rsid w:val="006D5CA9"/>
    <w:rsid w:val="006D5E97"/>
    <w:rsid w:val="006D60FE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EFC"/>
    <w:rsid w:val="00711298"/>
    <w:rsid w:val="00711300"/>
    <w:rsid w:val="007115B5"/>
    <w:rsid w:val="0071174F"/>
    <w:rsid w:val="00712132"/>
    <w:rsid w:val="00712992"/>
    <w:rsid w:val="00712A4F"/>
    <w:rsid w:val="00713142"/>
    <w:rsid w:val="00713F24"/>
    <w:rsid w:val="00714156"/>
    <w:rsid w:val="007146B2"/>
    <w:rsid w:val="00714BA8"/>
    <w:rsid w:val="007157C4"/>
    <w:rsid w:val="00716149"/>
    <w:rsid w:val="0071651E"/>
    <w:rsid w:val="00716B0E"/>
    <w:rsid w:val="007174E4"/>
    <w:rsid w:val="0071790F"/>
    <w:rsid w:val="00717AF0"/>
    <w:rsid w:val="00717B57"/>
    <w:rsid w:val="00717ED0"/>
    <w:rsid w:val="007207D1"/>
    <w:rsid w:val="007215AB"/>
    <w:rsid w:val="00721680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599"/>
    <w:rsid w:val="0074683D"/>
    <w:rsid w:val="007468FF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21C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4B3A"/>
    <w:rsid w:val="007565BD"/>
    <w:rsid w:val="007568B5"/>
    <w:rsid w:val="007577F8"/>
    <w:rsid w:val="00757D1A"/>
    <w:rsid w:val="00757D90"/>
    <w:rsid w:val="00760186"/>
    <w:rsid w:val="00760328"/>
    <w:rsid w:val="0076077C"/>
    <w:rsid w:val="00760AFA"/>
    <w:rsid w:val="00761470"/>
    <w:rsid w:val="00762A87"/>
    <w:rsid w:val="00762EE1"/>
    <w:rsid w:val="00763330"/>
    <w:rsid w:val="00763A6F"/>
    <w:rsid w:val="00763AA1"/>
    <w:rsid w:val="00763AA4"/>
    <w:rsid w:val="00764AAB"/>
    <w:rsid w:val="007651BF"/>
    <w:rsid w:val="007656D8"/>
    <w:rsid w:val="00767441"/>
    <w:rsid w:val="00767556"/>
    <w:rsid w:val="00767838"/>
    <w:rsid w:val="00770985"/>
    <w:rsid w:val="00770CE9"/>
    <w:rsid w:val="00771124"/>
    <w:rsid w:val="007712A8"/>
    <w:rsid w:val="00771300"/>
    <w:rsid w:val="007713CB"/>
    <w:rsid w:val="00771D5E"/>
    <w:rsid w:val="00772051"/>
    <w:rsid w:val="007729EE"/>
    <w:rsid w:val="00772D4D"/>
    <w:rsid w:val="00773965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71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723"/>
    <w:rsid w:val="007808E2"/>
    <w:rsid w:val="00780D61"/>
    <w:rsid w:val="007810BF"/>
    <w:rsid w:val="00781C4E"/>
    <w:rsid w:val="00781DF9"/>
    <w:rsid w:val="00781EFF"/>
    <w:rsid w:val="0078204C"/>
    <w:rsid w:val="00782AA0"/>
    <w:rsid w:val="00782DF6"/>
    <w:rsid w:val="007835FD"/>
    <w:rsid w:val="0078364E"/>
    <w:rsid w:val="00783777"/>
    <w:rsid w:val="0078387A"/>
    <w:rsid w:val="00783944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E93"/>
    <w:rsid w:val="00795E17"/>
    <w:rsid w:val="00796238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BBF"/>
    <w:rsid w:val="007A3C87"/>
    <w:rsid w:val="007A3E15"/>
    <w:rsid w:val="007A4538"/>
    <w:rsid w:val="007A6058"/>
    <w:rsid w:val="007A651D"/>
    <w:rsid w:val="007A68BC"/>
    <w:rsid w:val="007A6A43"/>
    <w:rsid w:val="007A6B25"/>
    <w:rsid w:val="007A6D09"/>
    <w:rsid w:val="007A76EE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1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40DF"/>
    <w:rsid w:val="007C4D00"/>
    <w:rsid w:val="007C4F6E"/>
    <w:rsid w:val="007C5571"/>
    <w:rsid w:val="007C6EEF"/>
    <w:rsid w:val="007C73FC"/>
    <w:rsid w:val="007C766C"/>
    <w:rsid w:val="007C7939"/>
    <w:rsid w:val="007C7A27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250"/>
    <w:rsid w:val="007D327F"/>
    <w:rsid w:val="007D352B"/>
    <w:rsid w:val="007D3718"/>
    <w:rsid w:val="007D38F1"/>
    <w:rsid w:val="007D3F92"/>
    <w:rsid w:val="007D4040"/>
    <w:rsid w:val="007D427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76E"/>
    <w:rsid w:val="007E7864"/>
    <w:rsid w:val="007E7AA0"/>
    <w:rsid w:val="007E7AC6"/>
    <w:rsid w:val="007F0376"/>
    <w:rsid w:val="007F0470"/>
    <w:rsid w:val="007F1080"/>
    <w:rsid w:val="007F1455"/>
    <w:rsid w:val="007F23B3"/>
    <w:rsid w:val="007F2CC1"/>
    <w:rsid w:val="007F3A16"/>
    <w:rsid w:val="007F3D91"/>
    <w:rsid w:val="007F4DAE"/>
    <w:rsid w:val="007F573C"/>
    <w:rsid w:val="007F5F59"/>
    <w:rsid w:val="007F68F8"/>
    <w:rsid w:val="007F7163"/>
    <w:rsid w:val="007F7A66"/>
    <w:rsid w:val="0080076C"/>
    <w:rsid w:val="00800CB2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605F"/>
    <w:rsid w:val="00806190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7BA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16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A23"/>
    <w:rsid w:val="00825A39"/>
    <w:rsid w:val="00825FB2"/>
    <w:rsid w:val="008268F4"/>
    <w:rsid w:val="00826B4B"/>
    <w:rsid w:val="00826E8A"/>
    <w:rsid w:val="008272D3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6DD"/>
    <w:rsid w:val="008347C1"/>
    <w:rsid w:val="00835535"/>
    <w:rsid w:val="00835606"/>
    <w:rsid w:val="00835D76"/>
    <w:rsid w:val="00835E37"/>
    <w:rsid w:val="00836071"/>
    <w:rsid w:val="008362F8"/>
    <w:rsid w:val="0083745A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C92"/>
    <w:rsid w:val="008524A2"/>
    <w:rsid w:val="00852BFA"/>
    <w:rsid w:val="008531A4"/>
    <w:rsid w:val="00853C90"/>
    <w:rsid w:val="00853CA1"/>
    <w:rsid w:val="00854A23"/>
    <w:rsid w:val="00854BAB"/>
    <w:rsid w:val="008554F2"/>
    <w:rsid w:val="0085697A"/>
    <w:rsid w:val="0085699F"/>
    <w:rsid w:val="00857C30"/>
    <w:rsid w:val="00857D1B"/>
    <w:rsid w:val="0086012C"/>
    <w:rsid w:val="0086060D"/>
    <w:rsid w:val="008608CA"/>
    <w:rsid w:val="00860DE2"/>
    <w:rsid w:val="00860F6A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4A1"/>
    <w:rsid w:val="008666EE"/>
    <w:rsid w:val="00866C89"/>
    <w:rsid w:val="00867890"/>
    <w:rsid w:val="00867A57"/>
    <w:rsid w:val="00867DFE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49A"/>
    <w:rsid w:val="00883933"/>
    <w:rsid w:val="008843FB"/>
    <w:rsid w:val="00884D7E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F1"/>
    <w:rsid w:val="008A2A8E"/>
    <w:rsid w:val="008A347E"/>
    <w:rsid w:val="008A38E1"/>
    <w:rsid w:val="008A4383"/>
    <w:rsid w:val="008A4714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4D73"/>
    <w:rsid w:val="008B548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3376"/>
    <w:rsid w:val="008C34CD"/>
    <w:rsid w:val="008C3604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C7E1B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3BF6"/>
    <w:rsid w:val="008D42D8"/>
    <w:rsid w:val="008D4A73"/>
    <w:rsid w:val="008D4DA0"/>
    <w:rsid w:val="008D5022"/>
    <w:rsid w:val="008D56AA"/>
    <w:rsid w:val="008D5A98"/>
    <w:rsid w:val="008D5C2D"/>
    <w:rsid w:val="008D5D7E"/>
    <w:rsid w:val="008D5EC0"/>
    <w:rsid w:val="008D6148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987"/>
    <w:rsid w:val="008F03AA"/>
    <w:rsid w:val="008F0439"/>
    <w:rsid w:val="008F0A4A"/>
    <w:rsid w:val="008F0A8A"/>
    <w:rsid w:val="008F0C1D"/>
    <w:rsid w:val="008F130F"/>
    <w:rsid w:val="008F15D9"/>
    <w:rsid w:val="008F1998"/>
    <w:rsid w:val="008F1BE4"/>
    <w:rsid w:val="008F2013"/>
    <w:rsid w:val="008F336D"/>
    <w:rsid w:val="008F38E6"/>
    <w:rsid w:val="008F3AFF"/>
    <w:rsid w:val="008F3C42"/>
    <w:rsid w:val="008F5DFF"/>
    <w:rsid w:val="008F5E02"/>
    <w:rsid w:val="008F662A"/>
    <w:rsid w:val="008F6DFC"/>
    <w:rsid w:val="008F7222"/>
    <w:rsid w:val="008F7632"/>
    <w:rsid w:val="008F76E0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7140"/>
    <w:rsid w:val="009171F7"/>
    <w:rsid w:val="00917210"/>
    <w:rsid w:val="009173F0"/>
    <w:rsid w:val="0091760D"/>
    <w:rsid w:val="00917A29"/>
    <w:rsid w:val="00917EFC"/>
    <w:rsid w:val="009200B6"/>
    <w:rsid w:val="00920331"/>
    <w:rsid w:val="00920E63"/>
    <w:rsid w:val="00920F0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B5C"/>
    <w:rsid w:val="00925B8E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9BB"/>
    <w:rsid w:val="00946B8A"/>
    <w:rsid w:val="00946C07"/>
    <w:rsid w:val="00946FE6"/>
    <w:rsid w:val="00947CA0"/>
    <w:rsid w:val="00947E3D"/>
    <w:rsid w:val="009505B1"/>
    <w:rsid w:val="0095079C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1E70"/>
    <w:rsid w:val="00962347"/>
    <w:rsid w:val="009623C1"/>
    <w:rsid w:val="009625E9"/>
    <w:rsid w:val="00962FC8"/>
    <w:rsid w:val="00963339"/>
    <w:rsid w:val="009633E2"/>
    <w:rsid w:val="0096405D"/>
    <w:rsid w:val="00964809"/>
    <w:rsid w:val="009649D8"/>
    <w:rsid w:val="009649FE"/>
    <w:rsid w:val="00964A77"/>
    <w:rsid w:val="00964C34"/>
    <w:rsid w:val="00964DE7"/>
    <w:rsid w:val="009650AD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3D5A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1F"/>
    <w:rsid w:val="00990EA9"/>
    <w:rsid w:val="00991537"/>
    <w:rsid w:val="00991688"/>
    <w:rsid w:val="00991987"/>
    <w:rsid w:val="00991B87"/>
    <w:rsid w:val="00991ED6"/>
    <w:rsid w:val="0099227A"/>
    <w:rsid w:val="009927F2"/>
    <w:rsid w:val="00992CDC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E5F"/>
    <w:rsid w:val="009A380F"/>
    <w:rsid w:val="009A3B6B"/>
    <w:rsid w:val="009A4569"/>
    <w:rsid w:val="009A46A6"/>
    <w:rsid w:val="009A46BD"/>
    <w:rsid w:val="009A5009"/>
    <w:rsid w:val="009A5126"/>
    <w:rsid w:val="009A5557"/>
    <w:rsid w:val="009A570E"/>
    <w:rsid w:val="009A5C86"/>
    <w:rsid w:val="009A5E0D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B1"/>
    <w:rsid w:val="009B3AAB"/>
    <w:rsid w:val="009B45AD"/>
    <w:rsid w:val="009B45CB"/>
    <w:rsid w:val="009B45EC"/>
    <w:rsid w:val="009B480D"/>
    <w:rsid w:val="009B4A9F"/>
    <w:rsid w:val="009B53D2"/>
    <w:rsid w:val="009B62DD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25A1"/>
    <w:rsid w:val="009C2903"/>
    <w:rsid w:val="009C3C78"/>
    <w:rsid w:val="009C4298"/>
    <w:rsid w:val="009C4886"/>
    <w:rsid w:val="009C4AAD"/>
    <w:rsid w:val="009C4C75"/>
    <w:rsid w:val="009C52D5"/>
    <w:rsid w:val="009C5331"/>
    <w:rsid w:val="009C5483"/>
    <w:rsid w:val="009C6769"/>
    <w:rsid w:val="009C7296"/>
    <w:rsid w:val="009C73DD"/>
    <w:rsid w:val="009C7620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CBC"/>
    <w:rsid w:val="009D7E29"/>
    <w:rsid w:val="009D7FE6"/>
    <w:rsid w:val="009E0114"/>
    <w:rsid w:val="009E014E"/>
    <w:rsid w:val="009E043D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2594"/>
    <w:rsid w:val="009F2798"/>
    <w:rsid w:val="009F36FE"/>
    <w:rsid w:val="009F3C3A"/>
    <w:rsid w:val="009F42DC"/>
    <w:rsid w:val="009F43EB"/>
    <w:rsid w:val="009F4E4B"/>
    <w:rsid w:val="009F4F04"/>
    <w:rsid w:val="009F52D8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DDB"/>
    <w:rsid w:val="00A00E31"/>
    <w:rsid w:val="00A00EB8"/>
    <w:rsid w:val="00A014CC"/>
    <w:rsid w:val="00A0175C"/>
    <w:rsid w:val="00A01B18"/>
    <w:rsid w:val="00A01C25"/>
    <w:rsid w:val="00A022E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D71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031"/>
    <w:rsid w:val="00A0788E"/>
    <w:rsid w:val="00A07AB3"/>
    <w:rsid w:val="00A07EA8"/>
    <w:rsid w:val="00A10378"/>
    <w:rsid w:val="00A106C0"/>
    <w:rsid w:val="00A11672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4091"/>
    <w:rsid w:val="00A14111"/>
    <w:rsid w:val="00A14565"/>
    <w:rsid w:val="00A14ECD"/>
    <w:rsid w:val="00A15085"/>
    <w:rsid w:val="00A1565A"/>
    <w:rsid w:val="00A15B8B"/>
    <w:rsid w:val="00A15CDC"/>
    <w:rsid w:val="00A16333"/>
    <w:rsid w:val="00A16843"/>
    <w:rsid w:val="00A17041"/>
    <w:rsid w:val="00A17843"/>
    <w:rsid w:val="00A17BF2"/>
    <w:rsid w:val="00A17DC2"/>
    <w:rsid w:val="00A20392"/>
    <w:rsid w:val="00A20A0D"/>
    <w:rsid w:val="00A210C3"/>
    <w:rsid w:val="00A2113C"/>
    <w:rsid w:val="00A21699"/>
    <w:rsid w:val="00A21910"/>
    <w:rsid w:val="00A21D2A"/>
    <w:rsid w:val="00A226E7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B0B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25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6C"/>
    <w:rsid w:val="00A54BFF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15"/>
    <w:rsid w:val="00A64635"/>
    <w:rsid w:val="00A6466D"/>
    <w:rsid w:val="00A64F7F"/>
    <w:rsid w:val="00A66609"/>
    <w:rsid w:val="00A66B26"/>
    <w:rsid w:val="00A670F6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C8F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61A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109C"/>
    <w:rsid w:val="00AA131C"/>
    <w:rsid w:val="00AA175D"/>
    <w:rsid w:val="00AA1795"/>
    <w:rsid w:val="00AA1AB5"/>
    <w:rsid w:val="00AA2777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5C"/>
    <w:rsid w:val="00AC003B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D0F5E"/>
    <w:rsid w:val="00AD1337"/>
    <w:rsid w:val="00AD1BCE"/>
    <w:rsid w:val="00AD219B"/>
    <w:rsid w:val="00AD2513"/>
    <w:rsid w:val="00AD2D90"/>
    <w:rsid w:val="00AD2F20"/>
    <w:rsid w:val="00AD3123"/>
    <w:rsid w:val="00AD31A5"/>
    <w:rsid w:val="00AD34B5"/>
    <w:rsid w:val="00AD3524"/>
    <w:rsid w:val="00AD39B5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5D36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9D3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2F12"/>
    <w:rsid w:val="00B04214"/>
    <w:rsid w:val="00B04DB8"/>
    <w:rsid w:val="00B055AD"/>
    <w:rsid w:val="00B056F2"/>
    <w:rsid w:val="00B0593C"/>
    <w:rsid w:val="00B059AE"/>
    <w:rsid w:val="00B05AE8"/>
    <w:rsid w:val="00B05BAA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2F5D"/>
    <w:rsid w:val="00B138EF"/>
    <w:rsid w:val="00B13E99"/>
    <w:rsid w:val="00B13FD8"/>
    <w:rsid w:val="00B14123"/>
    <w:rsid w:val="00B14645"/>
    <w:rsid w:val="00B1485C"/>
    <w:rsid w:val="00B1554D"/>
    <w:rsid w:val="00B15977"/>
    <w:rsid w:val="00B1606E"/>
    <w:rsid w:val="00B165D2"/>
    <w:rsid w:val="00B16DEB"/>
    <w:rsid w:val="00B16E99"/>
    <w:rsid w:val="00B17153"/>
    <w:rsid w:val="00B17AE0"/>
    <w:rsid w:val="00B17F5D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A5"/>
    <w:rsid w:val="00B234F2"/>
    <w:rsid w:val="00B23885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302B4"/>
    <w:rsid w:val="00B306DB"/>
    <w:rsid w:val="00B3096D"/>
    <w:rsid w:val="00B30B59"/>
    <w:rsid w:val="00B30EB8"/>
    <w:rsid w:val="00B312DE"/>
    <w:rsid w:val="00B31A5C"/>
    <w:rsid w:val="00B31CE3"/>
    <w:rsid w:val="00B32361"/>
    <w:rsid w:val="00B323DF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649"/>
    <w:rsid w:val="00B3505B"/>
    <w:rsid w:val="00B3581E"/>
    <w:rsid w:val="00B36850"/>
    <w:rsid w:val="00B36CD6"/>
    <w:rsid w:val="00B371D7"/>
    <w:rsid w:val="00B374CD"/>
    <w:rsid w:val="00B37900"/>
    <w:rsid w:val="00B37E84"/>
    <w:rsid w:val="00B400EC"/>
    <w:rsid w:val="00B401B1"/>
    <w:rsid w:val="00B40357"/>
    <w:rsid w:val="00B406B6"/>
    <w:rsid w:val="00B42633"/>
    <w:rsid w:val="00B428FB"/>
    <w:rsid w:val="00B42CC8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22E5"/>
    <w:rsid w:val="00B52622"/>
    <w:rsid w:val="00B527E6"/>
    <w:rsid w:val="00B52866"/>
    <w:rsid w:val="00B52B07"/>
    <w:rsid w:val="00B52C34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107E"/>
    <w:rsid w:val="00B615B6"/>
    <w:rsid w:val="00B621EC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5A7"/>
    <w:rsid w:val="00B65647"/>
    <w:rsid w:val="00B65AE8"/>
    <w:rsid w:val="00B65B0E"/>
    <w:rsid w:val="00B65B34"/>
    <w:rsid w:val="00B65D52"/>
    <w:rsid w:val="00B667BB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CCD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59AC"/>
    <w:rsid w:val="00B76985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6B8"/>
    <w:rsid w:val="00B84914"/>
    <w:rsid w:val="00B85204"/>
    <w:rsid w:val="00B85A35"/>
    <w:rsid w:val="00B85ACD"/>
    <w:rsid w:val="00B861B2"/>
    <w:rsid w:val="00B878A9"/>
    <w:rsid w:val="00B87980"/>
    <w:rsid w:val="00B87A73"/>
    <w:rsid w:val="00B87AD6"/>
    <w:rsid w:val="00B87D99"/>
    <w:rsid w:val="00B90ED7"/>
    <w:rsid w:val="00B91C37"/>
    <w:rsid w:val="00B91E93"/>
    <w:rsid w:val="00B92097"/>
    <w:rsid w:val="00B920FC"/>
    <w:rsid w:val="00B922BC"/>
    <w:rsid w:val="00B931F4"/>
    <w:rsid w:val="00B93672"/>
    <w:rsid w:val="00B93759"/>
    <w:rsid w:val="00B93D47"/>
    <w:rsid w:val="00B95534"/>
    <w:rsid w:val="00B9575A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D93"/>
    <w:rsid w:val="00BA2E19"/>
    <w:rsid w:val="00BA3173"/>
    <w:rsid w:val="00BA339C"/>
    <w:rsid w:val="00BA356F"/>
    <w:rsid w:val="00BA3C7A"/>
    <w:rsid w:val="00BA3E2E"/>
    <w:rsid w:val="00BA3FDA"/>
    <w:rsid w:val="00BA4DD3"/>
    <w:rsid w:val="00BA53B7"/>
    <w:rsid w:val="00BA5EE9"/>
    <w:rsid w:val="00BA6438"/>
    <w:rsid w:val="00BA67CE"/>
    <w:rsid w:val="00BA7130"/>
    <w:rsid w:val="00BA7A70"/>
    <w:rsid w:val="00BA7C1A"/>
    <w:rsid w:val="00BA7C5B"/>
    <w:rsid w:val="00BA7FBC"/>
    <w:rsid w:val="00BA7FEE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2B8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7D2"/>
    <w:rsid w:val="00BD0DB3"/>
    <w:rsid w:val="00BD0F3B"/>
    <w:rsid w:val="00BD1ABB"/>
    <w:rsid w:val="00BD1FCD"/>
    <w:rsid w:val="00BD2159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EF"/>
    <w:rsid w:val="00BE6A89"/>
    <w:rsid w:val="00BE6E87"/>
    <w:rsid w:val="00BE7238"/>
    <w:rsid w:val="00BE78E9"/>
    <w:rsid w:val="00BE7C60"/>
    <w:rsid w:val="00BE7D9D"/>
    <w:rsid w:val="00BF0012"/>
    <w:rsid w:val="00BF00B7"/>
    <w:rsid w:val="00BF0958"/>
    <w:rsid w:val="00BF0B57"/>
    <w:rsid w:val="00BF0FBD"/>
    <w:rsid w:val="00BF1761"/>
    <w:rsid w:val="00BF1A0F"/>
    <w:rsid w:val="00BF277F"/>
    <w:rsid w:val="00BF33D3"/>
    <w:rsid w:val="00BF35BE"/>
    <w:rsid w:val="00BF38E7"/>
    <w:rsid w:val="00BF3C45"/>
    <w:rsid w:val="00BF3F98"/>
    <w:rsid w:val="00BF41C2"/>
    <w:rsid w:val="00BF4306"/>
    <w:rsid w:val="00BF50AA"/>
    <w:rsid w:val="00BF51D3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4971"/>
    <w:rsid w:val="00C04B2D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3C6"/>
    <w:rsid w:val="00C1116C"/>
    <w:rsid w:val="00C11193"/>
    <w:rsid w:val="00C11198"/>
    <w:rsid w:val="00C11277"/>
    <w:rsid w:val="00C115FD"/>
    <w:rsid w:val="00C11608"/>
    <w:rsid w:val="00C117B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307AA"/>
    <w:rsid w:val="00C30B1B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A18"/>
    <w:rsid w:val="00C4278B"/>
    <w:rsid w:val="00C42917"/>
    <w:rsid w:val="00C43BAA"/>
    <w:rsid w:val="00C43DAE"/>
    <w:rsid w:val="00C440E4"/>
    <w:rsid w:val="00C4438B"/>
    <w:rsid w:val="00C44592"/>
    <w:rsid w:val="00C4493B"/>
    <w:rsid w:val="00C44D35"/>
    <w:rsid w:val="00C44FD4"/>
    <w:rsid w:val="00C45CB1"/>
    <w:rsid w:val="00C460EF"/>
    <w:rsid w:val="00C467EE"/>
    <w:rsid w:val="00C46910"/>
    <w:rsid w:val="00C477CA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7142"/>
    <w:rsid w:val="00C70248"/>
    <w:rsid w:val="00C70509"/>
    <w:rsid w:val="00C70B27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26F8"/>
    <w:rsid w:val="00C855E7"/>
    <w:rsid w:val="00C85953"/>
    <w:rsid w:val="00C85DE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0E24"/>
    <w:rsid w:val="00CB1020"/>
    <w:rsid w:val="00CB1097"/>
    <w:rsid w:val="00CB10AA"/>
    <w:rsid w:val="00CB13B2"/>
    <w:rsid w:val="00CB23C3"/>
    <w:rsid w:val="00CB29D2"/>
    <w:rsid w:val="00CB3195"/>
    <w:rsid w:val="00CB3231"/>
    <w:rsid w:val="00CB3539"/>
    <w:rsid w:val="00CB44ED"/>
    <w:rsid w:val="00CB4535"/>
    <w:rsid w:val="00CB48B4"/>
    <w:rsid w:val="00CB4A07"/>
    <w:rsid w:val="00CB4A83"/>
    <w:rsid w:val="00CB4AFE"/>
    <w:rsid w:val="00CB4BD3"/>
    <w:rsid w:val="00CB4C11"/>
    <w:rsid w:val="00CB5261"/>
    <w:rsid w:val="00CB58D4"/>
    <w:rsid w:val="00CB5B92"/>
    <w:rsid w:val="00CB5BF0"/>
    <w:rsid w:val="00CB652D"/>
    <w:rsid w:val="00CB69EF"/>
    <w:rsid w:val="00CB76EB"/>
    <w:rsid w:val="00CC0058"/>
    <w:rsid w:val="00CC05F1"/>
    <w:rsid w:val="00CC0625"/>
    <w:rsid w:val="00CC08B8"/>
    <w:rsid w:val="00CC0D59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4276"/>
    <w:rsid w:val="00CD44F8"/>
    <w:rsid w:val="00CD4ACD"/>
    <w:rsid w:val="00CD4BA8"/>
    <w:rsid w:val="00CD5431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6FD"/>
    <w:rsid w:val="00CE5C7C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3411"/>
    <w:rsid w:val="00CF3569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089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1BDF"/>
    <w:rsid w:val="00D12952"/>
    <w:rsid w:val="00D13088"/>
    <w:rsid w:val="00D13379"/>
    <w:rsid w:val="00D1347A"/>
    <w:rsid w:val="00D147B7"/>
    <w:rsid w:val="00D148D7"/>
    <w:rsid w:val="00D14BF8"/>
    <w:rsid w:val="00D1528B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0E01"/>
    <w:rsid w:val="00D310EC"/>
    <w:rsid w:val="00D31801"/>
    <w:rsid w:val="00D31F10"/>
    <w:rsid w:val="00D31FC7"/>
    <w:rsid w:val="00D324B1"/>
    <w:rsid w:val="00D32EFB"/>
    <w:rsid w:val="00D331EB"/>
    <w:rsid w:val="00D35036"/>
    <w:rsid w:val="00D35608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457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EF"/>
    <w:rsid w:val="00D5568E"/>
    <w:rsid w:val="00D55B43"/>
    <w:rsid w:val="00D55D45"/>
    <w:rsid w:val="00D56863"/>
    <w:rsid w:val="00D56C4D"/>
    <w:rsid w:val="00D571FC"/>
    <w:rsid w:val="00D5743A"/>
    <w:rsid w:val="00D575C3"/>
    <w:rsid w:val="00D57B26"/>
    <w:rsid w:val="00D57EA7"/>
    <w:rsid w:val="00D60498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64F"/>
    <w:rsid w:val="00D7082D"/>
    <w:rsid w:val="00D70C66"/>
    <w:rsid w:val="00D70ED1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3D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F2F"/>
    <w:rsid w:val="00DA1FE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4181"/>
    <w:rsid w:val="00DB41DB"/>
    <w:rsid w:val="00DB4BA8"/>
    <w:rsid w:val="00DB55CB"/>
    <w:rsid w:val="00DB616A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432"/>
    <w:rsid w:val="00DC5544"/>
    <w:rsid w:val="00DC5672"/>
    <w:rsid w:val="00DC5B05"/>
    <w:rsid w:val="00DC5C43"/>
    <w:rsid w:val="00DC5D38"/>
    <w:rsid w:val="00DC6036"/>
    <w:rsid w:val="00DC6052"/>
    <w:rsid w:val="00DC6C2C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6EE4"/>
    <w:rsid w:val="00DD745C"/>
    <w:rsid w:val="00DD78AC"/>
    <w:rsid w:val="00DD7CBA"/>
    <w:rsid w:val="00DE01A2"/>
    <w:rsid w:val="00DE0623"/>
    <w:rsid w:val="00DE06C0"/>
    <w:rsid w:val="00DE0D18"/>
    <w:rsid w:val="00DE11FD"/>
    <w:rsid w:val="00DE1863"/>
    <w:rsid w:val="00DE1B9B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616A"/>
    <w:rsid w:val="00DE6764"/>
    <w:rsid w:val="00DE7D9D"/>
    <w:rsid w:val="00DF001F"/>
    <w:rsid w:val="00DF014C"/>
    <w:rsid w:val="00DF0528"/>
    <w:rsid w:val="00DF0887"/>
    <w:rsid w:val="00DF116D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D38"/>
    <w:rsid w:val="00E01183"/>
    <w:rsid w:val="00E01222"/>
    <w:rsid w:val="00E01455"/>
    <w:rsid w:val="00E017B3"/>
    <w:rsid w:val="00E01A59"/>
    <w:rsid w:val="00E02008"/>
    <w:rsid w:val="00E024FB"/>
    <w:rsid w:val="00E02D39"/>
    <w:rsid w:val="00E03209"/>
    <w:rsid w:val="00E039D2"/>
    <w:rsid w:val="00E03B14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BC0"/>
    <w:rsid w:val="00E10CB6"/>
    <w:rsid w:val="00E10E7A"/>
    <w:rsid w:val="00E10EBF"/>
    <w:rsid w:val="00E11187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3A1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D7A"/>
    <w:rsid w:val="00E23FC1"/>
    <w:rsid w:val="00E2578E"/>
    <w:rsid w:val="00E26B60"/>
    <w:rsid w:val="00E26F18"/>
    <w:rsid w:val="00E2704C"/>
    <w:rsid w:val="00E2786E"/>
    <w:rsid w:val="00E2791A"/>
    <w:rsid w:val="00E27A6E"/>
    <w:rsid w:val="00E27B81"/>
    <w:rsid w:val="00E304BD"/>
    <w:rsid w:val="00E3058C"/>
    <w:rsid w:val="00E307D7"/>
    <w:rsid w:val="00E30F47"/>
    <w:rsid w:val="00E3124D"/>
    <w:rsid w:val="00E3131C"/>
    <w:rsid w:val="00E31507"/>
    <w:rsid w:val="00E31C12"/>
    <w:rsid w:val="00E3303A"/>
    <w:rsid w:val="00E335A7"/>
    <w:rsid w:val="00E33671"/>
    <w:rsid w:val="00E33FE2"/>
    <w:rsid w:val="00E34745"/>
    <w:rsid w:val="00E34CB0"/>
    <w:rsid w:val="00E35170"/>
    <w:rsid w:val="00E35F06"/>
    <w:rsid w:val="00E363EE"/>
    <w:rsid w:val="00E36502"/>
    <w:rsid w:val="00E36D44"/>
    <w:rsid w:val="00E36F01"/>
    <w:rsid w:val="00E400A4"/>
    <w:rsid w:val="00E4014A"/>
    <w:rsid w:val="00E40AA0"/>
    <w:rsid w:val="00E40E0C"/>
    <w:rsid w:val="00E4107F"/>
    <w:rsid w:val="00E4148E"/>
    <w:rsid w:val="00E41631"/>
    <w:rsid w:val="00E419E4"/>
    <w:rsid w:val="00E41AF8"/>
    <w:rsid w:val="00E420FF"/>
    <w:rsid w:val="00E435B0"/>
    <w:rsid w:val="00E43ADF"/>
    <w:rsid w:val="00E43C47"/>
    <w:rsid w:val="00E440E9"/>
    <w:rsid w:val="00E44679"/>
    <w:rsid w:val="00E448B3"/>
    <w:rsid w:val="00E44977"/>
    <w:rsid w:val="00E45D4C"/>
    <w:rsid w:val="00E4619B"/>
    <w:rsid w:val="00E46318"/>
    <w:rsid w:val="00E46C25"/>
    <w:rsid w:val="00E4724B"/>
    <w:rsid w:val="00E47272"/>
    <w:rsid w:val="00E47666"/>
    <w:rsid w:val="00E476B3"/>
    <w:rsid w:val="00E47DA0"/>
    <w:rsid w:val="00E501A6"/>
    <w:rsid w:val="00E51A0B"/>
    <w:rsid w:val="00E52402"/>
    <w:rsid w:val="00E524D0"/>
    <w:rsid w:val="00E5251D"/>
    <w:rsid w:val="00E52AD3"/>
    <w:rsid w:val="00E52B06"/>
    <w:rsid w:val="00E52C28"/>
    <w:rsid w:val="00E535CF"/>
    <w:rsid w:val="00E53784"/>
    <w:rsid w:val="00E537DF"/>
    <w:rsid w:val="00E53CA3"/>
    <w:rsid w:val="00E5401D"/>
    <w:rsid w:val="00E54BC5"/>
    <w:rsid w:val="00E5522E"/>
    <w:rsid w:val="00E5573E"/>
    <w:rsid w:val="00E55EFE"/>
    <w:rsid w:val="00E56787"/>
    <w:rsid w:val="00E5683C"/>
    <w:rsid w:val="00E5685C"/>
    <w:rsid w:val="00E56BBE"/>
    <w:rsid w:val="00E574C7"/>
    <w:rsid w:val="00E60194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0E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F46"/>
    <w:rsid w:val="00E73FB5"/>
    <w:rsid w:val="00E74081"/>
    <w:rsid w:val="00E74758"/>
    <w:rsid w:val="00E74A48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6D3A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35"/>
    <w:rsid w:val="00E861AD"/>
    <w:rsid w:val="00E86327"/>
    <w:rsid w:val="00E866BD"/>
    <w:rsid w:val="00E86732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739"/>
    <w:rsid w:val="00EA086D"/>
    <w:rsid w:val="00EA127E"/>
    <w:rsid w:val="00EA1CC4"/>
    <w:rsid w:val="00EA1F78"/>
    <w:rsid w:val="00EA22D3"/>
    <w:rsid w:val="00EA2661"/>
    <w:rsid w:val="00EA2A7A"/>
    <w:rsid w:val="00EA2AA2"/>
    <w:rsid w:val="00EA2B59"/>
    <w:rsid w:val="00EA37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F58"/>
    <w:rsid w:val="00ED0327"/>
    <w:rsid w:val="00ED04BE"/>
    <w:rsid w:val="00ED06B5"/>
    <w:rsid w:val="00ED0A10"/>
    <w:rsid w:val="00ED0B60"/>
    <w:rsid w:val="00ED0C0D"/>
    <w:rsid w:val="00ED1928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733E"/>
    <w:rsid w:val="00EE755E"/>
    <w:rsid w:val="00EE7827"/>
    <w:rsid w:val="00EE7867"/>
    <w:rsid w:val="00EE78F9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35C"/>
    <w:rsid w:val="00F005D6"/>
    <w:rsid w:val="00F00AFA"/>
    <w:rsid w:val="00F01196"/>
    <w:rsid w:val="00F01371"/>
    <w:rsid w:val="00F01BDB"/>
    <w:rsid w:val="00F0228D"/>
    <w:rsid w:val="00F028A9"/>
    <w:rsid w:val="00F03214"/>
    <w:rsid w:val="00F033C4"/>
    <w:rsid w:val="00F034F9"/>
    <w:rsid w:val="00F03F4C"/>
    <w:rsid w:val="00F04363"/>
    <w:rsid w:val="00F04702"/>
    <w:rsid w:val="00F04AE7"/>
    <w:rsid w:val="00F05924"/>
    <w:rsid w:val="00F06258"/>
    <w:rsid w:val="00F0638D"/>
    <w:rsid w:val="00F066E5"/>
    <w:rsid w:val="00F0778A"/>
    <w:rsid w:val="00F0798A"/>
    <w:rsid w:val="00F07E90"/>
    <w:rsid w:val="00F101F8"/>
    <w:rsid w:val="00F10287"/>
    <w:rsid w:val="00F10F46"/>
    <w:rsid w:val="00F11046"/>
    <w:rsid w:val="00F11602"/>
    <w:rsid w:val="00F126B9"/>
    <w:rsid w:val="00F12B78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F70"/>
    <w:rsid w:val="00F307F8"/>
    <w:rsid w:val="00F30BC3"/>
    <w:rsid w:val="00F3158C"/>
    <w:rsid w:val="00F31CDC"/>
    <w:rsid w:val="00F324B6"/>
    <w:rsid w:val="00F325DA"/>
    <w:rsid w:val="00F32C8C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A55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0BD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447"/>
    <w:rsid w:val="00F70D14"/>
    <w:rsid w:val="00F72354"/>
    <w:rsid w:val="00F72474"/>
    <w:rsid w:val="00F7320B"/>
    <w:rsid w:val="00F73669"/>
    <w:rsid w:val="00F73B3F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8E8"/>
    <w:rsid w:val="00F83320"/>
    <w:rsid w:val="00F8373C"/>
    <w:rsid w:val="00F83DAA"/>
    <w:rsid w:val="00F8433F"/>
    <w:rsid w:val="00F843D6"/>
    <w:rsid w:val="00F84608"/>
    <w:rsid w:val="00F8482B"/>
    <w:rsid w:val="00F84841"/>
    <w:rsid w:val="00F85038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1241"/>
    <w:rsid w:val="00F91924"/>
    <w:rsid w:val="00F925D2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150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808"/>
    <w:rsid w:val="00FB5DF8"/>
    <w:rsid w:val="00FB5E80"/>
    <w:rsid w:val="00FB62A3"/>
    <w:rsid w:val="00FB68D4"/>
    <w:rsid w:val="00FB7D6F"/>
    <w:rsid w:val="00FB7E09"/>
    <w:rsid w:val="00FB7F3B"/>
    <w:rsid w:val="00FB7F93"/>
    <w:rsid w:val="00FB7FD7"/>
    <w:rsid w:val="00FC03F5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EEF"/>
    <w:rsid w:val="00FC600E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017B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AAA"/>
    <w:rsid w:val="00FD6FC4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35A"/>
    <w:rsid w:val="00FF4427"/>
    <w:rsid w:val="00FF45AC"/>
    <w:rsid w:val="00FF5BD6"/>
    <w:rsid w:val="00FF66AC"/>
    <w:rsid w:val="00FF6B95"/>
    <w:rsid w:val="00FF724F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5974C1D"/>
  <w15:docId w15:val="{73602162-6101-4D76-9B57-01750834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uiPriority="31" w:qFormat="1"/>
    <w:lsdException w:name="heading 1" w:uiPriority="11" w:qFormat="1"/>
    <w:lsdException w:name="heading 2" w:uiPriority="13" w:qFormat="1"/>
    <w:lsdException w:name="heading 3" w:uiPriority="15" w:qFormat="1"/>
    <w:lsdException w:name="heading 4" w:uiPriority="17" w:qFormat="1"/>
    <w:lsdException w:name="heading 5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nhideWhenUsed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99" w:unhideWhenUsed="1"/>
    <w:lsdException w:name="List Bullet" w:locked="1" w:semiHidden="1" w:uiPriority="99" w:unhideWhenUsed="1"/>
    <w:lsdException w:name="List Number" w:locked="1"/>
    <w:lsdException w:name="List 2" w:locked="1" w:semiHidden="1" w:unhideWhenUsed="1"/>
    <w:lsdException w:name="List 3" w:locked="1" w:semiHidden="1" w:uiPriority="99" w:unhideWhenUsed="1"/>
    <w:lsdException w:name="List 4" w:locked="1"/>
    <w:lsdException w:name="List 5" w:locked="1"/>
    <w:lsdException w:name="List Bullet 2" w:locked="1" w:semiHidden="1" w:uiPriority="99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29" w:unhideWhenUsed="1"/>
    <w:lsdException w:name="Body Text Indent" w:locked="1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/>
    <w:lsdException w:name="Date" w:locked="1"/>
    <w:lsdException w:name="Body Text First Indent" w:locked="1"/>
    <w:lsdException w:name="Body Text First Indent 2" w:locked="1" w:semiHidden="1" w:uiPriority="99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Block Text" w:locked="1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iPriority="99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uiPriority w:val="31"/>
    <w:qFormat/>
    <w:rsid w:val="00A11672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11"/>
    <w:qFormat/>
    <w:rsid w:val="00772D4D"/>
    <w:pPr>
      <w:keepNext/>
      <w:keepLines/>
      <w:widowControl/>
      <w:numPr>
        <w:numId w:val="1"/>
      </w:numPr>
      <w:tabs>
        <w:tab w:val="clear" w:pos="710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13"/>
    <w:qFormat/>
    <w:rsid w:val="00901923"/>
    <w:pPr>
      <w:keepNext/>
      <w:keepLines/>
      <w:widowControl/>
      <w:numPr>
        <w:ilvl w:val="1"/>
        <w:numId w:val="1"/>
      </w:numPr>
      <w:tabs>
        <w:tab w:val="clear" w:pos="1560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15"/>
    <w:qFormat/>
    <w:rsid w:val="009623C1"/>
    <w:pPr>
      <w:keepNext/>
      <w:keepLines/>
      <w:widowControl/>
      <w:numPr>
        <w:ilvl w:val="2"/>
        <w:numId w:val="21"/>
      </w:numPr>
      <w:tabs>
        <w:tab w:val="clear" w:pos="1702"/>
        <w:tab w:val="left" w:pos="992"/>
        <w:tab w:val="left" w:pos="1559"/>
        <w:tab w:val="num" w:pos="3403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uiPriority w:val="17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15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1E34CD"/>
    <w:pPr>
      <w:tabs>
        <w:tab w:val="left" w:pos="284"/>
        <w:tab w:val="right" w:leader="dot" w:pos="10205"/>
      </w:tabs>
      <w:ind w:firstLine="0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9423D9"/>
    <w:pPr>
      <w:tabs>
        <w:tab w:val="left" w:pos="851"/>
        <w:tab w:val="right" w:leader="dot" w:pos="10205"/>
      </w:tabs>
      <w:ind w:left="284" w:firstLine="0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Заголовок Знак"/>
    <w:basedOn w:val="ac"/>
    <w:link w:val="aff8"/>
    <w:rsid w:val="00E87BC0"/>
    <w:rPr>
      <w:snapToGrid w:val="0"/>
      <w:szCs w:val="20"/>
    </w:rPr>
  </w:style>
  <w:style w:type="paragraph" w:styleId="afff0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1">
    <w:name w:val="Название таблиц"/>
    <w:basedOn w:val="ab"/>
    <w:next w:val="ab"/>
    <w:link w:val="afff2"/>
    <w:uiPriority w:val="39"/>
    <w:rsid w:val="00E87BC0"/>
    <w:pPr>
      <w:ind w:firstLine="0"/>
      <w:jc w:val="left"/>
    </w:pPr>
  </w:style>
  <w:style w:type="character" w:customStyle="1" w:styleId="afff2">
    <w:name w:val="Название таблиц Знак"/>
    <w:basedOn w:val="ac"/>
    <w:link w:val="afff1"/>
    <w:uiPriority w:val="39"/>
    <w:rsid w:val="00E87BC0"/>
  </w:style>
  <w:style w:type="character" w:styleId="afff3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4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5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6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7">
    <w:name w:val="Ошибка"/>
    <w:basedOn w:val="ab"/>
    <w:next w:val="ab"/>
    <w:uiPriority w:val="59"/>
    <w:rsid w:val="00E87BC0"/>
    <w:rPr>
      <w:color w:val="FF0000"/>
    </w:rPr>
  </w:style>
  <w:style w:type="paragraph" w:styleId="afff8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9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a">
    <w:name w:val="Таблица"/>
    <w:basedOn w:val="ab"/>
    <w:link w:val="afffb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b">
    <w:name w:val="Таблица Знак"/>
    <w:basedOn w:val="ac"/>
    <w:link w:val="afffa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c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d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d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e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e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">
    <w:name w:val="Body Text Indent"/>
    <w:basedOn w:val="ab"/>
    <w:link w:val="affff0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0">
    <w:name w:val="Основной текст с отступом Знак"/>
    <w:basedOn w:val="ac"/>
    <w:link w:val="affff"/>
    <w:rsid w:val="006134D8"/>
    <w:rPr>
      <w:sz w:val="24"/>
      <w:szCs w:val="24"/>
    </w:rPr>
  </w:style>
  <w:style w:type="paragraph" w:styleId="affff1">
    <w:name w:val="Body Text"/>
    <w:aliases w:val="Основной текст Знак Знак Знак,Основной текст таблиц,в таблице,таблицы,в таблицах"/>
    <w:basedOn w:val="ab"/>
    <w:link w:val="affff2"/>
    <w:uiPriority w:val="29"/>
    <w:unhideWhenUsed/>
    <w:rsid w:val="006134D8"/>
    <w:pPr>
      <w:spacing w:after="120"/>
    </w:pPr>
  </w:style>
  <w:style w:type="character" w:customStyle="1" w:styleId="affff2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1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3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4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4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5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5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6">
    <w:name w:val="No Spacing"/>
    <w:link w:val="affff7"/>
    <w:uiPriority w:val="1"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8">
    <w:name w:val="Intense Quote"/>
    <w:basedOn w:val="ab"/>
    <w:next w:val="ab"/>
    <w:link w:val="affff9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9">
    <w:name w:val="Выделенная цитата Знак"/>
    <w:basedOn w:val="ac"/>
    <w:link w:val="affff8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a">
    <w:name w:val="Subtle Emphasis"/>
    <w:uiPriority w:val="19"/>
    <w:rsid w:val="006134D8"/>
    <w:rPr>
      <w:i/>
      <w:iCs/>
      <w:color w:val="808080"/>
    </w:rPr>
  </w:style>
  <w:style w:type="character" w:styleId="affffb">
    <w:name w:val="Intense Emphasis"/>
    <w:uiPriority w:val="21"/>
    <w:rsid w:val="006134D8"/>
    <w:rPr>
      <w:b/>
      <w:bCs/>
      <w:i/>
      <w:iCs/>
      <w:color w:val="4F81BD"/>
    </w:rPr>
  </w:style>
  <w:style w:type="character" w:styleId="affffc">
    <w:name w:val="Subtle Reference"/>
    <w:uiPriority w:val="31"/>
    <w:rsid w:val="006134D8"/>
    <w:rPr>
      <w:smallCaps/>
      <w:color w:val="C0504D"/>
      <w:u w:val="single"/>
    </w:rPr>
  </w:style>
  <w:style w:type="character" w:styleId="affffd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">
    <w:name w:val="endnote text"/>
    <w:basedOn w:val="ab"/>
    <w:link w:val="afffff0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0">
    <w:name w:val="Текст концевой сноски Знак"/>
    <w:basedOn w:val="ac"/>
    <w:link w:val="afffff"/>
    <w:rsid w:val="006134D8"/>
    <w:rPr>
      <w:sz w:val="20"/>
      <w:szCs w:val="20"/>
    </w:rPr>
  </w:style>
  <w:style w:type="character" w:styleId="afffff1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2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8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3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1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"/>
    <w:link w:val="afffff4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4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5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6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7">
    <w:name w:val="Signature"/>
    <w:basedOn w:val="ab"/>
    <w:link w:val="afffff8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8">
    <w:name w:val="Подпись Знак"/>
    <w:basedOn w:val="ac"/>
    <w:link w:val="afffff7"/>
    <w:rsid w:val="006134D8"/>
    <w:rPr>
      <w:sz w:val="24"/>
      <w:szCs w:val="20"/>
    </w:rPr>
  </w:style>
  <w:style w:type="paragraph" w:customStyle="1" w:styleId="PP">
    <w:name w:val="Строка PP"/>
    <w:basedOn w:val="afffff7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1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1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9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1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/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c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d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e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">
    <w:name w:val="Normal Indent"/>
    <w:basedOn w:val="ab"/>
    <w:link w:val="affffff0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1">
    <w:name w:val="Plain Text"/>
    <w:basedOn w:val="ab"/>
    <w:link w:val="affffff2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2">
    <w:name w:val="Текст Знак"/>
    <w:basedOn w:val="ac"/>
    <w:link w:val="affffff1"/>
    <w:rsid w:val="006134D8"/>
    <w:rPr>
      <w:rFonts w:ascii="Courier New" w:hAnsi="Courier New"/>
      <w:sz w:val="20"/>
      <w:szCs w:val="20"/>
    </w:rPr>
  </w:style>
  <w:style w:type="paragraph" w:customStyle="1" w:styleId="affffff3">
    <w:name w:val="Основной жирный"/>
    <w:basedOn w:val="affff"/>
    <w:next w:val="affff"/>
    <w:link w:val="affffff4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4">
    <w:name w:val="Основной жирный Знак"/>
    <w:link w:val="affffff3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5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6">
    <w:name w:val="Body Text First Indent"/>
    <w:basedOn w:val="affff1"/>
    <w:link w:val="affffff7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7">
    <w:name w:val="Красная строка Знак"/>
    <w:basedOn w:val="affff2"/>
    <w:link w:val="affffff6"/>
    <w:rsid w:val="006134D8"/>
    <w:rPr>
      <w:sz w:val="24"/>
      <w:szCs w:val="24"/>
    </w:rPr>
  </w:style>
  <w:style w:type="paragraph" w:styleId="2f2">
    <w:name w:val="Body Text First Indent 2"/>
    <w:basedOn w:val="affff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0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8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9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0">
    <w:name w:val="Обычный отступ Знак"/>
    <w:link w:val="affffff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a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c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d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e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0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0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2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3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1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4">
    <w:name w:val="для рисунков"/>
    <w:basedOn w:val="ab"/>
    <w:next w:val="ab"/>
    <w:link w:val="afffffff5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5">
    <w:name w:val="для рисунков Знак"/>
    <w:basedOn w:val="ac"/>
    <w:link w:val="afffffff4"/>
    <w:rsid w:val="00041904"/>
    <w:rPr>
      <w:rFonts w:cstheme="minorBidi"/>
      <w:color w:val="000000"/>
      <w:lang w:eastAsia="en-US"/>
    </w:rPr>
  </w:style>
  <w:style w:type="paragraph" w:customStyle="1" w:styleId="afffffff6">
    <w:name w:val="для таблиц"/>
    <w:basedOn w:val="ab"/>
    <w:link w:val="afffffff7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8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8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9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b"/>
    <w:next w:val="ab"/>
    <w:link w:val="afffffffb"/>
    <w:rsid w:val="00C2005A"/>
    <w:pPr>
      <w:widowControl/>
    </w:pPr>
    <w:rPr>
      <w:b/>
      <w:color w:val="auto"/>
    </w:rPr>
  </w:style>
  <w:style w:type="character" w:customStyle="1" w:styleId="afffffffb">
    <w:name w:val="Подпункт Знак"/>
    <w:link w:val="afffffffa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b"/>
    <w:link w:val="afffffffd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962FC8"/>
    <w:rPr>
      <w:szCs w:val="20"/>
    </w:rPr>
  </w:style>
  <w:style w:type="paragraph" w:customStyle="1" w:styleId="a1">
    <w:name w:val="Перечисление с числами"/>
    <w:basedOn w:val="a6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7">
    <w:name w:val="Без интервала Знак"/>
    <w:basedOn w:val="ac"/>
    <w:link w:val="affff6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e">
    <w:name w:val="Код"/>
    <w:basedOn w:val="ab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7">
    <w:name w:val="для таблиц Знак"/>
    <w:basedOn w:val="ac"/>
    <w:link w:val="afffffff6"/>
    <w:rsid w:val="00C85DE3"/>
    <w:rPr>
      <w:color w:val="000000"/>
    </w:rPr>
  </w:style>
  <w:style w:type="character" w:customStyle="1" w:styleId="fontstyle01">
    <w:name w:val="fontstyle01"/>
    <w:basedOn w:val="ac"/>
    <w:rsid w:val="00554B1A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c"/>
    <w:uiPriority w:val="99"/>
    <w:semiHidden/>
    <w:unhideWhenUsed/>
    <w:rsid w:val="00A04D71"/>
    <w:rPr>
      <w:color w:val="605E5C"/>
      <w:shd w:val="clear" w:color="auto" w:fill="E1DFDD"/>
    </w:rPr>
  </w:style>
  <w:style w:type="paragraph" w:customStyle="1" w:styleId="1ff8">
    <w:name w:val="Без интервала1"/>
    <w:rsid w:val="00920331"/>
    <w:pPr>
      <w:spacing w:line="240" w:lineRule="auto"/>
      <w:ind w:firstLine="0"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7EDCC9-C57D-4F89-A676-C279DEBE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2</TotalTime>
  <Pages>54</Pages>
  <Words>11534</Words>
  <Characters>65749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Танайка</cp:lastModifiedBy>
  <cp:revision>4</cp:revision>
  <cp:lastPrinted>2019-07-30T11:09:00Z</cp:lastPrinted>
  <dcterms:created xsi:type="dcterms:W3CDTF">2019-08-21T08:09:00Z</dcterms:created>
  <dcterms:modified xsi:type="dcterms:W3CDTF">2019-08-27T09:24:00Z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